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3C" w:rsidRDefault="00D70905" w:rsidP="00A633E8">
      <w:pPr>
        <w:pStyle w:val="Heading1"/>
        <w:spacing w:before="120"/>
      </w:pPr>
      <w:r w:rsidRPr="00F54204">
        <w:rPr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37C20E" wp14:editId="281C85F4">
                <wp:simplePos x="0" y="0"/>
                <wp:positionH relativeFrom="page">
                  <wp:align>right</wp:align>
                </wp:positionH>
                <wp:positionV relativeFrom="topMargin">
                  <wp:posOffset>114300</wp:posOffset>
                </wp:positionV>
                <wp:extent cx="7572375" cy="1419225"/>
                <wp:effectExtent l="95250" t="38100" r="104775" b="161925"/>
                <wp:wrapThrough wrapText="bothSides">
                  <wp:wrapPolygon edited="1">
                    <wp:start x="-193" y="-542"/>
                    <wp:lineTo x="-321" y="4338"/>
                    <wp:lineTo x="-286" y="17061"/>
                    <wp:lineTo x="11" y="17546"/>
                    <wp:lineTo x="21591" y="17581"/>
                    <wp:lineTo x="21762" y="15644"/>
                    <wp:lineTo x="21838" y="4338"/>
                    <wp:lineTo x="21709" y="-542"/>
                    <wp:lineTo x="-193" y="-542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4192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88900" dist="50800" dir="5400000" algn="t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468" w:rsidRPr="00FA5BC1" w:rsidRDefault="00BB7468" w:rsidP="00F54204">
                            <w:pPr>
                              <w:pStyle w:val="TOC1"/>
                              <w:rPr>
                                <w:color w:val="00B050"/>
                                <w14:textFill>
                                  <w14:solidFill>
                                    <w14:srgbClr w14:val="00B050"/>
                                  </w14:soli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color w:val="00B050"/>
                                  <w14:textFill>
                                    <w14:solidFill>
                                      <w14:srgbClr w14:val="00B050"/>
                                    </w14:solidFill>
                                  </w14:textFill>
                                </w:rPr>
                                <w:alias w:val="Title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Pr="00FA5BC1">
                                  <w:rPr>
                                    <w:color w:val="00B050"/>
                                    <w14:textFill>
                                      <w14:solidFill>
                                        <w14:srgbClr w14:val="00B050"/>
                                      </w14:solidFill>
                                    </w14:textFill>
                                  </w:rPr>
                                  <w:t>Mrs. Schultz’s Class</w:t>
                                </w:r>
                              </w:sdtContent>
                            </w:sdt>
                          </w:p>
                          <w:tbl>
                            <w:tblPr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42"/>
                              <w:gridCol w:w="3942"/>
                              <w:gridCol w:w="3944"/>
                            </w:tblGrid>
                            <w:tr w:rsidR="00BB7468" w:rsidRPr="00242BB4">
                              <w:trPr>
                                <w:jc w:val="center"/>
                              </w:trPr>
                              <w:tc>
                                <w:tcPr>
                                  <w:tcW w:w="3086" w:type="dxa"/>
                                </w:tcPr>
                                <w:p w:rsidR="00BB7468" w:rsidRPr="00242BB4" w:rsidRDefault="00BB7468" w:rsidP="00644715">
                                  <w:pPr>
                                    <w:spacing w:after="160" w:line="264" w:lineRule="auto"/>
                                    <w:rPr>
                                      <w:rFonts w:ascii="Lucida Calligraphy" w:hAnsi="Lucida Calligraphy"/>
                                      <w:b/>
                                      <w:color w:val="70AD47"/>
                                      <w:spacing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6" w:type="dxa"/>
                                </w:tcPr>
                                <w:sdt>
                                  <w:sdtPr>
                                    <w:rPr>
                                      <w:rFonts w:ascii="Eras Bold ITC" w:hAnsi="Eras Bold ITC"/>
                                      <w:b/>
                                      <w:bCs/>
                                      <w:color w:val="70AD47"/>
                                      <w:spacing w:val="1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alias w:val="Date"/>
                                    <w:id w:val="1122968802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BB7468" w:rsidRPr="00BB7468" w:rsidRDefault="00BB7468" w:rsidP="00355C1B">
                                      <w:pPr>
                                        <w:spacing w:after="160" w:line="264" w:lineRule="auto"/>
                                        <w:jc w:val="center"/>
                                        <w:rPr>
                                          <w:rFonts w:ascii="Eras Bold ITC" w:hAnsi="Eras Bold ITC"/>
                                          <w:b/>
                                          <w:color w:val="70AD47"/>
                                          <w:spacing w:val="10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BB7468">
                                        <w:rPr>
                                          <w:rFonts w:ascii="Eras Bold ITC" w:hAnsi="Eras Bold ITC"/>
                                          <w:b/>
                                          <w:bCs/>
                                          <w:color w:val="70AD47"/>
                                          <w:spacing w:val="10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087" w:type="dxa"/>
                                </w:tcPr>
                                <w:sdt>
                                  <w:sdtPr>
                                    <w:rPr>
                                      <w:rFonts w:ascii="Eras Bold ITC" w:hAnsi="Eras Bold ITC"/>
                                      <w:b/>
                                      <w:color w:val="00B050"/>
                                      <w:spacing w:val="10"/>
                                      <w:sz w:val="36"/>
                                      <w:szCs w:val="3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alias w:val="Volume"/>
                                    <w:tag w:val="Volume"/>
                                    <w:id w:val="-1550140299"/>
                                    <w:dataBinding w:xpath="/Newsletter/Volume" w:storeItemID="{0392F253-333C-4A53-9243-D24BE37970BC}"/>
                                    <w:text/>
                                  </w:sdtPr>
                                  <w:sdtContent>
                                    <w:p w:rsidR="00BB7468" w:rsidRPr="00BB7468" w:rsidRDefault="00BB7468" w:rsidP="00644715">
                                      <w:pPr>
                                        <w:rPr>
                                          <w:rFonts w:ascii="Eras Bold ITC" w:hAnsi="Eras Bold ITC"/>
                                          <w:b/>
                                          <w:color w:val="70AD47"/>
                                          <w:spacing w:val="10"/>
                                          <w:sz w:val="36"/>
                                          <w:szCs w:val="32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FA5BC1">
                                        <w:rPr>
                                          <w:rFonts w:ascii="Eras Bold ITC" w:hAnsi="Eras Bold ITC"/>
                                          <w:b/>
                                          <w:color w:val="00B050"/>
                                          <w:spacing w:val="10"/>
                                          <w:sz w:val="36"/>
                                          <w:szCs w:val="32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Room 100</w:t>
                                      </w:r>
                                    </w:p>
                                  </w:sdtContent>
                                </w:sdt>
                                <w:p w:rsidR="00BB7468" w:rsidRPr="00BB7468" w:rsidRDefault="00BB7468">
                                  <w:pPr>
                                    <w:jc w:val="center"/>
                                    <w:rPr>
                                      <w:rFonts w:ascii="Eras Bold ITC" w:hAnsi="Eras Bold ITC"/>
                                      <w:b/>
                                      <w:color w:val="70AD47"/>
                                      <w:spacing w:val="1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7468" w:rsidRPr="00242BB4" w:rsidRDefault="00BB7468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45.05pt;margin-top:9pt;width:596.25pt;height:111.75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top-margin-area;v-text-anchor:middle" wrapcoords="-193 -542 -321 4338 -286 17061 11 17546 21591 17581 21762 15644 21838 4338 21709 -542 -193 -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" stroked="f" strokeweight="2pt">
                <v:fill r:id="rId12" o:title="" recolor="t" rotate="t" type="frame"/>
                <v:shadow on="t" color="black" opacity=".25" origin=",-.5" offset="0,4pt"/>
                <v:textbox inset=",14.4pt">
                  <w:txbxContent>
                    <w:p w:rsidR="00BB7468" w:rsidRPr="00FA5BC1" w:rsidRDefault="00BB7468" w:rsidP="00F54204">
                      <w:pPr>
                        <w:pStyle w:val="TOC1"/>
                        <w:rPr>
                          <w:color w:val="00B050"/>
                          <w14:textFill>
                            <w14:solidFill>
                              <w14:srgbClr w14:val="00B050"/>
                            </w14:solidFill>
                          </w14:textFill>
                        </w:rPr>
                      </w:pPr>
                      <w:sdt>
                        <w:sdtPr>
                          <w:rPr>
                            <w:color w:val="00B050"/>
                            <w14:textFill>
                              <w14:solidFill>
                                <w14:srgbClr w14:val="00B050"/>
                              </w14:solidFill>
                            </w14:textFill>
                          </w:rPr>
                          <w:alias w:val="Title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Pr="00FA5BC1">
                            <w:rPr>
                              <w:color w:val="00B050"/>
                              <w14:textFill>
                                <w14:solidFill>
                                  <w14:srgbClr w14:val="00B050"/>
                                </w14:solidFill>
                              </w14:textFill>
                            </w:rPr>
                            <w:t>Mrs. Schultz’s Class</w:t>
                          </w:r>
                        </w:sdtContent>
                      </w:sdt>
                    </w:p>
                    <w:tbl>
                      <w:tblPr>
                        <w:tblW w:w="500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42"/>
                        <w:gridCol w:w="3942"/>
                        <w:gridCol w:w="3944"/>
                      </w:tblGrid>
                      <w:tr w:rsidR="00BB7468" w:rsidRPr="00242BB4">
                        <w:trPr>
                          <w:jc w:val="center"/>
                        </w:trPr>
                        <w:tc>
                          <w:tcPr>
                            <w:tcW w:w="3086" w:type="dxa"/>
                          </w:tcPr>
                          <w:p w:rsidR="00BB7468" w:rsidRPr="00242BB4" w:rsidRDefault="00BB7468" w:rsidP="00644715">
                            <w:pPr>
                              <w:spacing w:after="160" w:line="264" w:lineRule="auto"/>
                              <w:rPr>
                                <w:rFonts w:ascii="Lucida Calligraphy" w:hAnsi="Lucida Calligraphy"/>
                                <w:b/>
                                <w:color w:val="70AD47"/>
                                <w:spacing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086" w:type="dxa"/>
                          </w:tcPr>
                          <w:sdt>
                            <w:sdtPr>
                              <w:rPr>
                                <w:rFonts w:ascii="Eras Bold ITC" w:hAnsi="Eras Bold ITC"/>
                                <w:b/>
                                <w:bCs/>
                                <w:color w:val="70AD47"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alias w:val="Date"/>
                              <w:id w:val="1122968802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BB7468" w:rsidRPr="00BB7468" w:rsidRDefault="00BB7468" w:rsidP="00355C1B">
                                <w:pPr>
                                  <w:spacing w:after="160" w:line="264" w:lineRule="auto"/>
                                  <w:jc w:val="center"/>
                                  <w:rPr>
                                    <w:rFonts w:ascii="Eras Bold ITC" w:hAnsi="Eras Bold ITC"/>
                                    <w:b/>
                                    <w:color w:val="70AD47"/>
                                    <w:spacing w:val="10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B7468">
                                  <w:rPr>
                                    <w:rFonts w:ascii="Eras Bold ITC" w:hAnsi="Eras Bold ITC"/>
                                    <w:b/>
                                    <w:bCs/>
                                    <w:color w:val="70AD47"/>
                                    <w:spacing w:val="10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087" w:type="dxa"/>
                          </w:tcPr>
                          <w:sdt>
                            <w:sdtPr>
                              <w:rPr>
                                <w:rFonts w:ascii="Eras Bold ITC" w:hAnsi="Eras Bold ITC"/>
                                <w:b/>
                                <w:color w:val="00B050"/>
                                <w:spacing w:val="10"/>
                                <w:sz w:val="36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alias w:val="Volume"/>
                              <w:tag w:val="Volume"/>
                              <w:id w:val="-1550140299"/>
                              <w:dataBinding w:xpath="/Newsletter/Volume" w:storeItemID="{0392F253-333C-4A53-9243-D24BE37970BC}"/>
                              <w:text/>
                            </w:sdtPr>
                            <w:sdtContent>
                              <w:p w:rsidR="00BB7468" w:rsidRPr="00BB7468" w:rsidRDefault="00BB7468" w:rsidP="00644715">
                                <w:pPr>
                                  <w:rPr>
                                    <w:rFonts w:ascii="Eras Bold ITC" w:hAnsi="Eras Bold ITC"/>
                                    <w:b/>
                                    <w:color w:val="70AD47"/>
                                    <w:spacing w:val="10"/>
                                    <w:sz w:val="36"/>
                                    <w:szCs w:val="3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FA5BC1">
                                  <w:rPr>
                                    <w:rFonts w:ascii="Eras Bold ITC" w:hAnsi="Eras Bold ITC"/>
                                    <w:b/>
                                    <w:color w:val="00B050"/>
                                    <w:spacing w:val="10"/>
                                    <w:sz w:val="36"/>
                                    <w:szCs w:val="3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Room 100</w:t>
                                </w:r>
                              </w:p>
                            </w:sdtContent>
                          </w:sdt>
                          <w:p w:rsidR="00BB7468" w:rsidRPr="00BB7468" w:rsidRDefault="00BB7468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color w:val="70AD47"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</w:tr>
                    </w:tbl>
                    <w:p w:rsidR="00BB7468" w:rsidRPr="00242BB4" w:rsidRDefault="00BB7468">
                      <w:pPr>
                        <w:jc w:val="center"/>
                        <w:rPr>
                          <w:b/>
                          <w:color w:val="70AD47"/>
                          <w:spacing w:val="1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 anchorx="page" anchory="margin"/>
              </v:rect>
            </w:pict>
          </mc:Fallback>
        </mc:AlternateContent>
      </w:r>
      <w:r w:rsidR="006F7AA8" w:rsidRPr="00F54204">
        <w:rPr>
          <w:noProof/>
          <w:color w:val="00B050"/>
          <w:lang w:eastAsia="en-US"/>
        </w:rPr>
        <mc:AlternateContent>
          <mc:Choice Requires="wps">
            <w:drawing>
              <wp:anchor distT="0" distB="0" distL="274320" distR="114300" simplePos="0" relativeHeight="251670016" behindDoc="1" locked="0" layoutInCell="1" allowOverlap="1" wp14:anchorId="6DF941AD" wp14:editId="0E597419">
                <wp:simplePos x="0" y="0"/>
                <wp:positionH relativeFrom="margin">
                  <wp:posOffset>4463415</wp:posOffset>
                </wp:positionH>
                <wp:positionV relativeFrom="margin">
                  <wp:align>top</wp:align>
                </wp:positionV>
                <wp:extent cx="2228850" cy="4262120"/>
                <wp:effectExtent l="57150" t="19050" r="76200" b="11938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26212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468" w:rsidRPr="006F7AA8" w:rsidRDefault="00BB7468" w:rsidP="006F7AA8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Lucida Calligraphy" w:hAnsi="Lucida Calligraphy"/>
                                <w:color w:val="3B3059" w:themeColor="text2"/>
                              </w:rPr>
                            </w:pPr>
                            <w:r w:rsidRPr="006F7AA8">
                              <w:rPr>
                                <w:rFonts w:ascii="Lucida Calligraphy" w:hAnsi="Lucida Calligraphy"/>
                                <w:color w:val="3B3059" w:themeColor="text2"/>
                              </w:rPr>
                              <w:t>Classroom Rules</w:t>
                            </w:r>
                          </w:p>
                          <w:p w:rsidR="00BB7468" w:rsidRPr="002E2B4B" w:rsidRDefault="00BB7468" w:rsidP="00644715">
                            <w:pPr>
                              <w:spacing w:after="100"/>
                              <w:jc w:val="center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sym w:font="Symbol" w:char="F0B7"/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 xml:space="preserve"> </w:t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sym w:font="Symbol" w:char="F0B7"/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 xml:space="preserve"> </w:t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sym w:font="Symbol" w:char="F0B7"/>
                            </w:r>
                          </w:p>
                          <w:p w:rsidR="00BB7468" w:rsidRPr="002E2B4B" w:rsidRDefault="00BB7468" w:rsidP="00644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Be Polite</w:t>
                            </w:r>
                          </w:p>
                          <w:p w:rsidR="00BB7468" w:rsidRPr="002E2B4B" w:rsidRDefault="00BB7468" w:rsidP="00644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Follow Directions</w:t>
                            </w:r>
                          </w:p>
                          <w:p w:rsidR="00BB7468" w:rsidRPr="002E2B4B" w:rsidRDefault="00BB7468" w:rsidP="00644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Raise Your Hand</w:t>
                            </w:r>
                          </w:p>
                          <w:p w:rsidR="00BB7468" w:rsidRPr="002E2B4B" w:rsidRDefault="00BB7468" w:rsidP="00644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Always Come Prepared</w:t>
                            </w:r>
                          </w:p>
                          <w:p w:rsidR="00BB7468" w:rsidRPr="002E2B4B" w:rsidRDefault="00BB7468" w:rsidP="00644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Do The Right Thing</w:t>
                            </w:r>
                          </w:p>
                          <w:p w:rsidR="00BB7468" w:rsidRPr="002E2B4B" w:rsidRDefault="00BB7468" w:rsidP="00644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Allow Your Classmates to Learn and Your Teacher to Teach</w:t>
                            </w:r>
                          </w:p>
                          <w:p w:rsidR="00BB7468" w:rsidRPr="006F7AA8" w:rsidRDefault="00BB7468" w:rsidP="006F7AA8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3B3059" w:themeColor="text2"/>
                                <w:sz w:val="28"/>
                                <w:szCs w:val="28"/>
                              </w:rPr>
                            </w:pPr>
                            <w:r w:rsidRPr="006F7AA8">
                              <w:rPr>
                                <w:rFonts w:ascii="Lucida Calligraphy" w:hAnsi="Lucida Calligraphy"/>
                                <w:b/>
                                <w:color w:val="3B3059" w:themeColor="text2"/>
                                <w:sz w:val="28"/>
                                <w:szCs w:val="28"/>
                              </w:rPr>
                              <w:t>Corrective Actions</w:t>
                            </w:r>
                          </w:p>
                          <w:p w:rsidR="00BB7468" w:rsidRPr="002E2B4B" w:rsidRDefault="00BB7468" w:rsidP="00D44DD9">
                            <w:pPr>
                              <w:spacing w:after="0"/>
                              <w:jc w:val="center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sym w:font="Symbol" w:char="F0B7"/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 xml:space="preserve"> </w:t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sym w:font="Symbol" w:char="F0B7"/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 xml:space="preserve"> </w:t>
                            </w: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sym w:font="Symbol" w:char="F0B7"/>
                            </w:r>
                          </w:p>
                          <w:p w:rsidR="00BB7468" w:rsidRPr="002E2B4B" w:rsidRDefault="00BB7468" w:rsidP="00D44DD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990"/>
                              </w:tabs>
                              <w:spacing w:after="0"/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Warning</w:t>
                            </w:r>
                          </w:p>
                          <w:p w:rsidR="00BB7468" w:rsidRPr="002E2B4B" w:rsidRDefault="00BB7468" w:rsidP="00D44DD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990"/>
                              </w:tabs>
                              <w:spacing w:after="0"/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Intervention and Reflection</w:t>
                            </w:r>
                          </w:p>
                          <w:p w:rsidR="00BB7468" w:rsidRPr="002E2B4B" w:rsidRDefault="00BB7468" w:rsidP="00D44DD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990"/>
                              </w:tabs>
                              <w:spacing w:after="0"/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Parent Contact</w:t>
                            </w:r>
                          </w:p>
                          <w:p w:rsidR="00BB7468" w:rsidRPr="002E2B4B" w:rsidRDefault="00BB7468" w:rsidP="00D44DD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990"/>
                              </w:tabs>
                              <w:spacing w:after="0"/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  <w:r w:rsidRPr="002E2B4B">
                              <w:rPr>
                                <w:rFonts w:ascii="Lucida Fax" w:hAnsi="Lucida Fax"/>
                                <w:color w:val="3B3059" w:themeColor="text2"/>
                              </w:rPr>
                              <w:t>Send to Office</w:t>
                            </w:r>
                          </w:p>
                          <w:p w:rsidR="00BB7468" w:rsidRPr="002E2B4B" w:rsidRDefault="00BB7468" w:rsidP="00355C1B">
                            <w:pPr>
                              <w:spacing w:after="0"/>
                              <w:ind w:left="270"/>
                              <w:rPr>
                                <w:rFonts w:ascii="Lucida Fax" w:hAnsi="Lucida Fax"/>
                                <w:color w:val="3B3059" w:themeColor="text2"/>
                              </w:rPr>
                            </w:pPr>
                          </w:p>
                          <w:p w:rsidR="00BB7468" w:rsidRPr="007B3C47" w:rsidRDefault="00BB7468" w:rsidP="00355C1B">
                            <w:pPr>
                              <w:spacing w:after="0"/>
                              <w:ind w:left="270"/>
                              <w:rPr>
                                <w:color w:val="3B3059" w:themeColor="text2"/>
                              </w:rPr>
                            </w:pPr>
                          </w:p>
                          <w:p w:rsidR="00BB7468" w:rsidRPr="007B3C47" w:rsidRDefault="00BB7468" w:rsidP="00D44DD9">
                            <w:pPr>
                              <w:jc w:val="center"/>
                              <w:rPr>
                                <w:color w:val="3B3059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51.45pt;margin-top:0;width:175.5pt;height:335.6pt;z-index:-251646464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" fillcolor="white [3201]" strokecolor="#92d050" strokeweight="2pt">
                <v:shadow on="t" color="black" opacity="26214f" origin=",-.5" offset="0,3pt"/>
                <v:textbox inset="14.4pt,14.4pt,14.4pt,7.2pt">
                  <w:txbxContent>
                    <w:p w:rsidR="00BB7468" w:rsidRPr="006F7AA8" w:rsidRDefault="00BB7468" w:rsidP="006F7AA8">
                      <w:pPr>
                        <w:pStyle w:val="Heading1"/>
                        <w:spacing w:before="0"/>
                        <w:jc w:val="center"/>
                        <w:rPr>
                          <w:rFonts w:ascii="Lucida Calligraphy" w:hAnsi="Lucida Calligraphy"/>
                          <w:color w:val="3B3059" w:themeColor="text2"/>
                        </w:rPr>
                      </w:pPr>
                      <w:r w:rsidRPr="006F7AA8">
                        <w:rPr>
                          <w:rFonts w:ascii="Lucida Calligraphy" w:hAnsi="Lucida Calligraphy"/>
                          <w:color w:val="3B3059" w:themeColor="text2"/>
                        </w:rPr>
                        <w:t>Classroom Rules</w:t>
                      </w:r>
                    </w:p>
                    <w:p w:rsidR="00BB7468" w:rsidRPr="002E2B4B" w:rsidRDefault="00BB7468" w:rsidP="00644715">
                      <w:pPr>
                        <w:spacing w:after="100"/>
                        <w:jc w:val="center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sym w:font="Symbol" w:char="F0B7"/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 xml:space="preserve"> </w:t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sym w:font="Symbol" w:char="F0B7"/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 xml:space="preserve"> </w:t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sym w:font="Symbol" w:char="F0B7"/>
                      </w:r>
                    </w:p>
                    <w:p w:rsidR="00BB7468" w:rsidRPr="002E2B4B" w:rsidRDefault="00BB7468" w:rsidP="00644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Be Polite</w:t>
                      </w:r>
                    </w:p>
                    <w:p w:rsidR="00BB7468" w:rsidRPr="002E2B4B" w:rsidRDefault="00BB7468" w:rsidP="00644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Follow Directions</w:t>
                      </w:r>
                    </w:p>
                    <w:p w:rsidR="00BB7468" w:rsidRPr="002E2B4B" w:rsidRDefault="00BB7468" w:rsidP="00644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Raise Your Hand</w:t>
                      </w:r>
                    </w:p>
                    <w:p w:rsidR="00BB7468" w:rsidRPr="002E2B4B" w:rsidRDefault="00BB7468" w:rsidP="00644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Always Come Prepared</w:t>
                      </w:r>
                    </w:p>
                    <w:p w:rsidR="00BB7468" w:rsidRPr="002E2B4B" w:rsidRDefault="00BB7468" w:rsidP="00644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Do The Right Thing</w:t>
                      </w:r>
                    </w:p>
                    <w:p w:rsidR="00BB7468" w:rsidRPr="002E2B4B" w:rsidRDefault="00BB7468" w:rsidP="00644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Allow Your Classmates to Learn and Your Teacher to Teach</w:t>
                      </w:r>
                    </w:p>
                    <w:p w:rsidR="00BB7468" w:rsidRPr="006F7AA8" w:rsidRDefault="00BB7468" w:rsidP="006F7AA8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color w:val="3B3059" w:themeColor="text2"/>
                          <w:sz w:val="28"/>
                          <w:szCs w:val="28"/>
                        </w:rPr>
                      </w:pPr>
                      <w:r w:rsidRPr="006F7AA8">
                        <w:rPr>
                          <w:rFonts w:ascii="Lucida Calligraphy" w:hAnsi="Lucida Calligraphy"/>
                          <w:b/>
                          <w:color w:val="3B3059" w:themeColor="text2"/>
                          <w:sz w:val="28"/>
                          <w:szCs w:val="28"/>
                        </w:rPr>
                        <w:t>Corrective Actions</w:t>
                      </w:r>
                    </w:p>
                    <w:p w:rsidR="00BB7468" w:rsidRPr="002E2B4B" w:rsidRDefault="00BB7468" w:rsidP="00D44DD9">
                      <w:pPr>
                        <w:spacing w:after="0"/>
                        <w:jc w:val="center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sym w:font="Symbol" w:char="F0B7"/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 xml:space="preserve"> </w:t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sym w:font="Symbol" w:char="F0B7"/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 xml:space="preserve"> </w:t>
                      </w: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sym w:font="Symbol" w:char="F0B7"/>
                      </w:r>
                    </w:p>
                    <w:p w:rsidR="00BB7468" w:rsidRPr="002E2B4B" w:rsidRDefault="00BB7468" w:rsidP="00D44DD9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990"/>
                        </w:tabs>
                        <w:spacing w:after="0"/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Warning</w:t>
                      </w:r>
                    </w:p>
                    <w:p w:rsidR="00BB7468" w:rsidRPr="002E2B4B" w:rsidRDefault="00BB7468" w:rsidP="00D44DD9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990"/>
                        </w:tabs>
                        <w:spacing w:after="0"/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Intervention and Reflection</w:t>
                      </w:r>
                    </w:p>
                    <w:p w:rsidR="00BB7468" w:rsidRPr="002E2B4B" w:rsidRDefault="00BB7468" w:rsidP="00D44DD9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990"/>
                        </w:tabs>
                        <w:spacing w:after="0"/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Parent Contact</w:t>
                      </w:r>
                    </w:p>
                    <w:p w:rsidR="00BB7468" w:rsidRPr="002E2B4B" w:rsidRDefault="00BB7468" w:rsidP="00D44DD9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990"/>
                        </w:tabs>
                        <w:spacing w:after="0"/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  <w:r w:rsidRPr="002E2B4B">
                        <w:rPr>
                          <w:rFonts w:ascii="Lucida Fax" w:hAnsi="Lucida Fax"/>
                          <w:color w:val="3B3059" w:themeColor="text2"/>
                        </w:rPr>
                        <w:t>Send to Office</w:t>
                      </w:r>
                    </w:p>
                    <w:p w:rsidR="00BB7468" w:rsidRPr="002E2B4B" w:rsidRDefault="00BB7468" w:rsidP="00355C1B">
                      <w:pPr>
                        <w:spacing w:after="0"/>
                        <w:ind w:left="270"/>
                        <w:rPr>
                          <w:rFonts w:ascii="Lucida Fax" w:hAnsi="Lucida Fax"/>
                          <w:color w:val="3B3059" w:themeColor="text2"/>
                        </w:rPr>
                      </w:pPr>
                    </w:p>
                    <w:p w:rsidR="00BB7468" w:rsidRPr="007B3C47" w:rsidRDefault="00BB7468" w:rsidP="00355C1B">
                      <w:pPr>
                        <w:spacing w:after="0"/>
                        <w:ind w:left="270"/>
                        <w:rPr>
                          <w:color w:val="3B3059" w:themeColor="text2"/>
                        </w:rPr>
                      </w:pPr>
                    </w:p>
                    <w:p w:rsidR="00BB7468" w:rsidRPr="007B3C47" w:rsidRDefault="00BB7468" w:rsidP="00D44DD9">
                      <w:pPr>
                        <w:jc w:val="center"/>
                        <w:rPr>
                          <w:color w:val="3B3059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633E8" w:rsidRPr="00F54204">
        <w:rPr>
          <w:color w:val="00B050"/>
        </w:rPr>
        <w:t>Happy New Year!</w:t>
      </w:r>
      <w:r w:rsidR="00527072" w:rsidRPr="00F54204">
        <w:rPr>
          <w:color w:val="00B050"/>
        </w:rPr>
        <w:t xml:space="preserve"> </w:t>
      </w:r>
    </w:p>
    <w:p w:rsidR="00C54D3C" w:rsidRDefault="00C54D3C" w:rsidP="00D44DD9">
      <w:pPr>
        <w:pStyle w:val="Subtitle"/>
        <w:jc w:val="both"/>
        <w:sectPr w:rsidR="00C54D3C" w:rsidSect="008A62CF">
          <w:type w:val="continuous"/>
          <w:pgSz w:w="12240" w:h="15840"/>
          <w:pgMar w:top="2520" w:right="936" w:bottom="936" w:left="936" w:header="720" w:footer="720" w:gutter="0"/>
          <w:cols w:space="720"/>
          <w:docGrid w:linePitch="360"/>
        </w:sectPr>
      </w:pPr>
    </w:p>
    <w:p w:rsidR="00C54D3C" w:rsidRDefault="00045806" w:rsidP="00235162">
      <w:pPr>
        <w:sectPr w:rsidR="00C54D3C">
          <w:type w:val="continuous"/>
          <w:pgSz w:w="12240" w:h="15840"/>
          <w:pgMar w:top="936" w:right="936" w:bottom="936" w:left="936" w:header="720" w:footer="720" w:gutter="0"/>
          <w:cols w:num="3" w:space="720"/>
          <w:docGrid w:linePitch="360"/>
        </w:sectPr>
      </w:pPr>
      <w:r>
        <w:lastRenderedPageBreak/>
        <w:t xml:space="preserve">Welcome to a new school year.  I hope that everyone is excited </w:t>
      </w:r>
      <w:r w:rsidR="00992FC8">
        <w:t xml:space="preserve">get things started.  </w:t>
      </w:r>
      <w:r w:rsidR="00912D21">
        <w:t>I’m thrilled to be your</w:t>
      </w:r>
      <w:r w:rsidR="00992FC8" w:rsidRPr="00992FC8">
        <w:t xml:space="preserve"> teacher and I look forward to working with each of you.  I know we are going to have an exciting, interesting, and fulfilling year together.  This is OUR classroom.  We are a team.  We must work together in </w:t>
      </w:r>
      <w:r w:rsidR="00992FC8" w:rsidRPr="00992FC8">
        <w:lastRenderedPageBreak/>
        <w:t xml:space="preserve">order to achieve our goals.   Your goals should </w:t>
      </w:r>
      <w:r w:rsidR="006A7D44">
        <w:t>be to succeed</w:t>
      </w:r>
      <w:r w:rsidR="00992FC8" w:rsidRPr="00992FC8">
        <w:t>, get along with your peers, and come to class with a positive attitude.   I have high expectations for all of you.  I KNOW we are going to have a fantastic year together!</w:t>
      </w:r>
    </w:p>
    <w:p w:rsidR="00235162" w:rsidRDefault="00FA5BC1" w:rsidP="00235162">
      <w:pPr>
        <w:pStyle w:val="Heading1"/>
        <w:spacing w:before="0"/>
        <w:jc w:val="center"/>
        <w:rPr>
          <w:sz w:val="24"/>
          <w:szCs w:val="24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824A68A" wp14:editId="4115DA18">
                <wp:simplePos x="0" y="0"/>
                <wp:positionH relativeFrom="column">
                  <wp:posOffset>-32385</wp:posOffset>
                </wp:positionH>
                <wp:positionV relativeFrom="paragraph">
                  <wp:posOffset>90170</wp:posOffset>
                </wp:positionV>
                <wp:extent cx="4248150" cy="8572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48150" cy="857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2.55pt;margin-top:7.1pt;width:334.5pt;height:6.7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" stroked="f" strokeweight="2pt">
                <v:fill r:id="rId14" o:title="" recolor="t" rotate="t" type="frame"/>
              </v:rect>
            </w:pict>
          </mc:Fallback>
        </mc:AlternateContent>
      </w:r>
    </w:p>
    <w:p w:rsidR="00235162" w:rsidRDefault="00235162" w:rsidP="00992FC8">
      <w:pPr>
        <w:pStyle w:val="Heading1"/>
        <w:spacing w:before="0"/>
        <w:rPr>
          <w:sz w:val="24"/>
          <w:szCs w:val="24"/>
        </w:rPr>
      </w:pPr>
    </w:p>
    <w:p w:rsidR="00C54D3C" w:rsidRPr="00F54204" w:rsidRDefault="00A633E8" w:rsidP="00992FC8">
      <w:pPr>
        <w:pStyle w:val="Heading1"/>
        <w:spacing w:before="0"/>
        <w:rPr>
          <w:color w:val="00B050"/>
          <w:sz w:val="24"/>
          <w:szCs w:val="24"/>
        </w:rPr>
      </w:pPr>
      <w:r w:rsidRPr="00F54204">
        <w:rPr>
          <w:color w:val="00B050"/>
          <w:sz w:val="24"/>
          <w:szCs w:val="24"/>
        </w:rPr>
        <w:t>Homework Policy</w:t>
      </w:r>
    </w:p>
    <w:p w:rsidR="00C54D3C" w:rsidRPr="00992FC8" w:rsidRDefault="00A633E8" w:rsidP="00A633E8">
      <w:pPr>
        <w:rPr>
          <w:sz w:val="20"/>
          <w:szCs w:val="20"/>
        </w:rPr>
      </w:pPr>
      <w:r w:rsidRPr="00992FC8">
        <w:rPr>
          <w:sz w:val="20"/>
          <w:szCs w:val="20"/>
        </w:rPr>
        <w:t>If an assignment is not handed in and complete on time, 10% will be taken off the grade.  If the assignment is not handed in and complete the following day, 50% will be taken off the grade.  If the assignment is not handed in and complete on the third day, a score of 0 will be given for the assignment.</w:t>
      </w:r>
    </w:p>
    <w:p w:rsidR="00235162" w:rsidRDefault="00235162" w:rsidP="00992FC8">
      <w:pPr>
        <w:spacing w:after="0"/>
        <w:rPr>
          <w:rFonts w:asciiTheme="majorHAnsi" w:hAnsiTheme="majorHAnsi"/>
          <w:b/>
          <w:color w:val="0070C0"/>
          <w:sz w:val="24"/>
          <w:szCs w:val="24"/>
        </w:rPr>
      </w:pPr>
    </w:p>
    <w:p w:rsidR="007B3C47" w:rsidRPr="00F54204" w:rsidRDefault="00FA5BC1" w:rsidP="00992FC8">
      <w:pPr>
        <w:spacing w:after="0"/>
        <w:rPr>
          <w:rFonts w:asciiTheme="majorHAnsi" w:hAnsiTheme="majorHAnsi"/>
          <w:b/>
          <w:color w:val="00B050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274320" distR="114300" simplePos="0" relativeHeight="251685376" behindDoc="1" locked="0" layoutInCell="1" allowOverlap="1" wp14:anchorId="7D787A09" wp14:editId="11EEA76E">
                <wp:simplePos x="0" y="0"/>
                <wp:positionH relativeFrom="margin">
                  <wp:posOffset>-108585</wp:posOffset>
                </wp:positionH>
                <wp:positionV relativeFrom="margin">
                  <wp:posOffset>3088005</wp:posOffset>
                </wp:positionV>
                <wp:extent cx="2047875" cy="2362200"/>
                <wp:effectExtent l="95250" t="76200" r="123825" b="152400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3622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468" w:rsidRPr="00781AD4" w:rsidRDefault="00BB7468" w:rsidP="006F7AA8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Lucida Sans Typewriter" w:hAnsi="Lucida Sans Typewriter"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81AD4">
                              <w:rPr>
                                <w:rFonts w:ascii="Lucida Sans Typewriter" w:hAnsi="Lucida Sans Typewriter"/>
                                <w:i/>
                                <w:color w:val="auto"/>
                                <w:sz w:val="32"/>
                                <w:szCs w:val="32"/>
                              </w:rPr>
                              <w:t>Grading Scale</w:t>
                            </w:r>
                          </w:p>
                          <w:p w:rsidR="00BB7468" w:rsidRPr="00FA5BC1" w:rsidRDefault="00BB7468" w:rsidP="006F7AA8">
                            <w:pPr>
                              <w:spacing w:after="100"/>
                              <w:jc w:val="center"/>
                              <w:rPr>
                                <w:rFonts w:ascii="Lucida Sans Typewriter" w:hAnsi="Lucida Sans Typewriter"/>
                              </w:rPr>
                            </w:pPr>
                            <w:r w:rsidRPr="00FA5BC1">
                              <w:rPr>
                                <w:rFonts w:ascii="Lucida Sans Typewriter" w:hAnsi="Lucida Sans Typewriter"/>
                              </w:rPr>
                              <w:sym w:font="Symbol" w:char="F0B7"/>
                            </w:r>
                            <w:r w:rsidRPr="00FA5BC1">
                              <w:rPr>
                                <w:rFonts w:ascii="Lucida Sans Typewriter" w:hAnsi="Lucida Sans Typewriter"/>
                              </w:rPr>
                              <w:t xml:space="preserve"> </w:t>
                            </w:r>
                            <w:r w:rsidRPr="00FA5BC1">
                              <w:rPr>
                                <w:rFonts w:ascii="Lucida Sans Typewriter" w:hAnsi="Lucida Sans Typewriter"/>
                              </w:rPr>
                              <w:sym w:font="Symbol" w:char="F0B7"/>
                            </w:r>
                            <w:r w:rsidRPr="00FA5BC1">
                              <w:rPr>
                                <w:rFonts w:ascii="Lucida Sans Typewriter" w:hAnsi="Lucida Sans Typewriter"/>
                              </w:rPr>
                              <w:t xml:space="preserve"> </w:t>
                            </w:r>
                            <w:r w:rsidRPr="00FA5BC1">
                              <w:rPr>
                                <w:rFonts w:ascii="Lucida Sans Typewriter" w:hAnsi="Lucida Sans Typewriter"/>
                              </w:rPr>
                              <w:sym w:font="Symbol" w:char="F0B7"/>
                            </w:r>
                          </w:p>
                          <w:p w:rsidR="00BB7468" w:rsidRPr="00781AD4" w:rsidRDefault="00BB7468" w:rsidP="006F7AA8">
                            <w:pPr>
                              <w:jc w:val="center"/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A  100</w:t>
                            </w:r>
                            <w:proofErr w:type="gramEnd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-93</w:t>
                            </w:r>
                          </w:p>
                          <w:p w:rsidR="00BB7468" w:rsidRPr="00781AD4" w:rsidRDefault="00BB7468" w:rsidP="006F7AA8">
                            <w:pPr>
                              <w:jc w:val="center"/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B  92</w:t>
                            </w:r>
                            <w:proofErr w:type="gramEnd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-83</w:t>
                            </w:r>
                          </w:p>
                          <w:p w:rsidR="00BB7468" w:rsidRPr="00781AD4" w:rsidRDefault="00BB7468" w:rsidP="006F7AA8">
                            <w:pPr>
                              <w:jc w:val="center"/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C  82</w:t>
                            </w:r>
                            <w:proofErr w:type="gramEnd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-72</w:t>
                            </w:r>
                          </w:p>
                          <w:p w:rsidR="00BB7468" w:rsidRPr="00781AD4" w:rsidRDefault="00BB7468" w:rsidP="006F7AA8">
                            <w:pPr>
                              <w:jc w:val="center"/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D  71</w:t>
                            </w:r>
                            <w:proofErr w:type="gramEnd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-60</w:t>
                            </w:r>
                          </w:p>
                          <w:p w:rsidR="00BB7468" w:rsidRPr="00781AD4" w:rsidRDefault="00BB7468" w:rsidP="006F7AA8">
                            <w:pPr>
                              <w:jc w:val="center"/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>F  59</w:t>
                            </w:r>
                            <w:proofErr w:type="gramEnd"/>
                            <w:r w:rsidRPr="00781AD4">
                              <w:rPr>
                                <w:rFonts w:ascii="Lucida Sans Typewriter" w:hAnsi="Lucida Sans Typewriter"/>
                                <w:b/>
                                <w:sz w:val="24"/>
                                <w:szCs w:val="24"/>
                              </w:rPr>
                              <w:t xml:space="preserve"> and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-8.55pt;margin-top:243.15pt;width:161.25pt;height:186pt;z-index:-251631104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" strokecolor="#b31166 [3204]" strokeweight="2pt">
                <v:fill r:id="rId16" o:title="" recolor="t" rotate="t" type="frame"/>
                <v:shadow on="t" color="black" opacity="26214f" origin=",-.5" offset="0,3pt"/>
                <v:textbox inset="14.4pt,14.4pt,14.4pt,7.2pt">
                  <w:txbxContent>
                    <w:p w:rsidR="00BB7468" w:rsidRPr="00781AD4" w:rsidRDefault="00BB7468" w:rsidP="006F7AA8">
                      <w:pPr>
                        <w:pStyle w:val="Heading1"/>
                        <w:spacing w:before="0"/>
                        <w:jc w:val="center"/>
                        <w:rPr>
                          <w:rFonts w:ascii="Lucida Sans Typewriter" w:hAnsi="Lucida Sans Typewriter"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781AD4">
                        <w:rPr>
                          <w:rFonts w:ascii="Lucida Sans Typewriter" w:hAnsi="Lucida Sans Typewriter"/>
                          <w:i/>
                          <w:color w:val="auto"/>
                          <w:sz w:val="32"/>
                          <w:szCs w:val="32"/>
                        </w:rPr>
                        <w:t>Grading Scale</w:t>
                      </w:r>
                    </w:p>
                    <w:p w:rsidR="00BB7468" w:rsidRPr="00FA5BC1" w:rsidRDefault="00BB7468" w:rsidP="006F7AA8">
                      <w:pPr>
                        <w:spacing w:after="100"/>
                        <w:jc w:val="center"/>
                        <w:rPr>
                          <w:rFonts w:ascii="Lucida Sans Typewriter" w:hAnsi="Lucida Sans Typewriter"/>
                        </w:rPr>
                      </w:pPr>
                      <w:r w:rsidRPr="00FA5BC1">
                        <w:rPr>
                          <w:rFonts w:ascii="Lucida Sans Typewriter" w:hAnsi="Lucida Sans Typewriter"/>
                        </w:rPr>
                        <w:sym w:font="Symbol" w:char="F0B7"/>
                      </w:r>
                      <w:r w:rsidRPr="00FA5BC1">
                        <w:rPr>
                          <w:rFonts w:ascii="Lucida Sans Typewriter" w:hAnsi="Lucida Sans Typewriter"/>
                        </w:rPr>
                        <w:t xml:space="preserve"> </w:t>
                      </w:r>
                      <w:r w:rsidRPr="00FA5BC1">
                        <w:rPr>
                          <w:rFonts w:ascii="Lucida Sans Typewriter" w:hAnsi="Lucida Sans Typewriter"/>
                        </w:rPr>
                        <w:sym w:font="Symbol" w:char="F0B7"/>
                      </w:r>
                      <w:r w:rsidRPr="00FA5BC1">
                        <w:rPr>
                          <w:rFonts w:ascii="Lucida Sans Typewriter" w:hAnsi="Lucida Sans Typewriter"/>
                        </w:rPr>
                        <w:t xml:space="preserve"> </w:t>
                      </w:r>
                      <w:r w:rsidRPr="00FA5BC1">
                        <w:rPr>
                          <w:rFonts w:ascii="Lucida Sans Typewriter" w:hAnsi="Lucida Sans Typewriter"/>
                        </w:rPr>
                        <w:sym w:font="Symbol" w:char="F0B7"/>
                      </w:r>
                    </w:p>
                    <w:p w:rsidR="00BB7468" w:rsidRPr="00781AD4" w:rsidRDefault="00BB7468" w:rsidP="006F7AA8">
                      <w:pPr>
                        <w:jc w:val="center"/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A  100</w:t>
                      </w:r>
                      <w:proofErr w:type="gramEnd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-93</w:t>
                      </w:r>
                    </w:p>
                    <w:p w:rsidR="00BB7468" w:rsidRPr="00781AD4" w:rsidRDefault="00BB7468" w:rsidP="006F7AA8">
                      <w:pPr>
                        <w:jc w:val="center"/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B  92</w:t>
                      </w:r>
                      <w:proofErr w:type="gramEnd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-83</w:t>
                      </w:r>
                    </w:p>
                    <w:p w:rsidR="00BB7468" w:rsidRPr="00781AD4" w:rsidRDefault="00BB7468" w:rsidP="006F7AA8">
                      <w:pPr>
                        <w:jc w:val="center"/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C  82</w:t>
                      </w:r>
                      <w:proofErr w:type="gramEnd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-72</w:t>
                      </w:r>
                    </w:p>
                    <w:p w:rsidR="00BB7468" w:rsidRPr="00781AD4" w:rsidRDefault="00BB7468" w:rsidP="006F7AA8">
                      <w:pPr>
                        <w:jc w:val="center"/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D  71</w:t>
                      </w:r>
                      <w:proofErr w:type="gramEnd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-60</w:t>
                      </w:r>
                    </w:p>
                    <w:p w:rsidR="00BB7468" w:rsidRPr="00781AD4" w:rsidRDefault="00BB7468" w:rsidP="006F7AA8">
                      <w:pPr>
                        <w:jc w:val="center"/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>F  59</w:t>
                      </w:r>
                      <w:proofErr w:type="gramEnd"/>
                      <w:r w:rsidRPr="00781AD4">
                        <w:rPr>
                          <w:rFonts w:ascii="Lucida Sans Typewriter" w:hAnsi="Lucida Sans Typewriter"/>
                          <w:b/>
                          <w:sz w:val="24"/>
                          <w:szCs w:val="24"/>
                        </w:rPr>
                        <w:t xml:space="preserve"> and below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55C1B" w:rsidRPr="00F54204">
        <w:rPr>
          <w:rFonts w:asciiTheme="majorHAnsi" w:hAnsiTheme="majorHAnsi"/>
          <w:b/>
          <w:color w:val="00B050"/>
          <w:sz w:val="24"/>
          <w:szCs w:val="24"/>
        </w:rPr>
        <w:t>Grading</w:t>
      </w:r>
    </w:p>
    <w:p w:rsidR="00B32E24" w:rsidRDefault="00235162" w:rsidP="007B3C47">
      <w:pPr>
        <w:rPr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274320" distR="114300" simplePos="0" relativeHeight="251689472" behindDoc="1" locked="0" layoutInCell="1" allowOverlap="1" wp14:anchorId="00B124DB" wp14:editId="26DF85B4">
                <wp:simplePos x="0" y="0"/>
                <wp:positionH relativeFrom="margin">
                  <wp:posOffset>4491355</wp:posOffset>
                </wp:positionH>
                <wp:positionV relativeFrom="margin">
                  <wp:posOffset>4371975</wp:posOffset>
                </wp:positionV>
                <wp:extent cx="2200275" cy="1438275"/>
                <wp:effectExtent l="76200" t="76200" r="104775" b="161925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468" w:rsidRPr="00627DC1" w:rsidRDefault="00BB7468" w:rsidP="008A62CF">
                            <w:pPr>
                              <w:pStyle w:val="Heading1"/>
                              <w:spacing w:before="0" w:line="240" w:lineRule="auto"/>
                              <w:jc w:val="center"/>
                              <w:rPr>
                                <w:rFonts w:ascii="Lucida Sans Typewriter" w:hAnsi="Lucida Sans Typewrite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27DC1">
                              <w:rPr>
                                <w:rFonts w:ascii="Lucida Sans Typewriter" w:hAnsi="Lucida Sans Typewriter"/>
                                <w:color w:val="auto"/>
                                <w:sz w:val="24"/>
                                <w:szCs w:val="24"/>
                              </w:rPr>
                              <w:t>Materials</w:t>
                            </w:r>
                          </w:p>
                          <w:p w:rsidR="00BB7468" w:rsidRPr="00781AD4" w:rsidRDefault="00BB7468" w:rsidP="008A62CF">
                            <w:pPr>
                              <w:spacing w:after="100" w:line="240" w:lineRule="auto"/>
                              <w:jc w:val="center"/>
                              <w:rPr>
                                <w:rFonts w:ascii="Lucida Sans Typewriter" w:hAnsi="Lucida Sans Typewriter"/>
                                <w:sz w:val="20"/>
                                <w:szCs w:val="20"/>
                              </w:rPr>
                            </w:pPr>
                            <w:r w:rsidRPr="00781AD4">
                              <w:rPr>
                                <w:rFonts w:ascii="Lucida Sans Typewriter" w:hAnsi="Lucida Sans Typewriter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781AD4">
                              <w:rPr>
                                <w:rFonts w:ascii="Lucida Sans Typewriter" w:hAnsi="Lucida Sans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1AD4">
                              <w:rPr>
                                <w:rFonts w:ascii="Lucida Sans Typewriter" w:hAnsi="Lucida Sans Typewriter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781AD4">
                              <w:rPr>
                                <w:rFonts w:ascii="Lucida Sans Typewriter" w:hAnsi="Lucida Sans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1AD4">
                              <w:rPr>
                                <w:rFonts w:ascii="Lucida Sans Typewriter" w:hAnsi="Lucida Sans Typewriter"/>
                                <w:sz w:val="20"/>
                                <w:szCs w:val="20"/>
                              </w:rPr>
                              <w:sym w:font="Symbol" w:char="F0B7"/>
                            </w:r>
                          </w:p>
                          <w:p w:rsidR="00BB7468" w:rsidRPr="00781AD4" w:rsidRDefault="00BB7468" w:rsidP="008A62CF">
                            <w:pPr>
                              <w:spacing w:line="240" w:lineRule="auto"/>
                              <w:jc w:val="center"/>
                              <w:rPr>
                                <w:rFonts w:ascii="Lucida Sans Typewriter" w:hAnsi="Lucida Sans Typewriter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1AD4">
                              <w:rPr>
                                <w:rFonts w:ascii="Lucida Sans Typewriter" w:hAnsi="Lucida Sans Typewriter"/>
                                <w:sz w:val="20"/>
                                <w:szCs w:val="20"/>
                              </w:rPr>
                              <w:t xml:space="preserve">Textbook, </w:t>
                            </w:r>
                            <w:r w:rsidRPr="00781AD4">
                              <w:rPr>
                                <w:rFonts w:ascii="Lucida Sans Typewriter" w:hAnsi="Lucida Sans Typewriter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Binder, Planner, Pencil Case, Notebook, and Calculator (when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353.65pt;margin-top:344.25pt;width:173.25pt;height:113.25pt;z-index:-251627008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" strokecolor="#b31166 [3204]" strokeweight="2pt">
                <v:fill r:id="rId16" o:title="" recolor="t" rotate="t" type="frame"/>
                <v:shadow on="t" color="black" opacity="26214f" origin=",-.5" offset="0,3pt"/>
                <v:textbox inset="14.4pt,14.4pt,14.4pt,7.2pt">
                  <w:txbxContent>
                    <w:p w:rsidR="00BB7468" w:rsidRPr="00627DC1" w:rsidRDefault="00BB7468" w:rsidP="008A62CF">
                      <w:pPr>
                        <w:pStyle w:val="Heading1"/>
                        <w:spacing w:before="0" w:line="240" w:lineRule="auto"/>
                        <w:jc w:val="center"/>
                        <w:rPr>
                          <w:rFonts w:ascii="Lucida Sans Typewriter" w:hAnsi="Lucida Sans Typewriter"/>
                          <w:color w:val="auto"/>
                          <w:sz w:val="24"/>
                          <w:szCs w:val="24"/>
                        </w:rPr>
                      </w:pPr>
                      <w:r w:rsidRPr="00627DC1">
                        <w:rPr>
                          <w:rFonts w:ascii="Lucida Sans Typewriter" w:hAnsi="Lucida Sans Typewriter"/>
                          <w:color w:val="auto"/>
                          <w:sz w:val="24"/>
                          <w:szCs w:val="24"/>
                        </w:rPr>
                        <w:t>Materials</w:t>
                      </w:r>
                    </w:p>
                    <w:p w:rsidR="00BB7468" w:rsidRPr="00781AD4" w:rsidRDefault="00BB7468" w:rsidP="008A62CF">
                      <w:pPr>
                        <w:spacing w:after="100" w:line="240" w:lineRule="auto"/>
                        <w:jc w:val="center"/>
                        <w:rPr>
                          <w:rFonts w:ascii="Lucida Sans Typewriter" w:hAnsi="Lucida Sans Typewriter"/>
                          <w:sz w:val="20"/>
                          <w:szCs w:val="20"/>
                        </w:rPr>
                      </w:pPr>
                      <w:r w:rsidRPr="00781AD4">
                        <w:rPr>
                          <w:rFonts w:ascii="Lucida Sans Typewriter" w:hAnsi="Lucida Sans Typewriter"/>
                          <w:sz w:val="20"/>
                          <w:szCs w:val="20"/>
                        </w:rPr>
                        <w:sym w:font="Symbol" w:char="F0B7"/>
                      </w:r>
                      <w:r w:rsidRPr="00781AD4">
                        <w:rPr>
                          <w:rFonts w:ascii="Lucida Sans Typewriter" w:hAnsi="Lucida Sans Typewriter"/>
                          <w:sz w:val="20"/>
                          <w:szCs w:val="20"/>
                        </w:rPr>
                        <w:t xml:space="preserve"> </w:t>
                      </w:r>
                      <w:r w:rsidRPr="00781AD4">
                        <w:rPr>
                          <w:rFonts w:ascii="Lucida Sans Typewriter" w:hAnsi="Lucida Sans Typewriter"/>
                          <w:sz w:val="20"/>
                          <w:szCs w:val="20"/>
                        </w:rPr>
                        <w:sym w:font="Symbol" w:char="F0B7"/>
                      </w:r>
                      <w:r w:rsidRPr="00781AD4">
                        <w:rPr>
                          <w:rFonts w:ascii="Lucida Sans Typewriter" w:hAnsi="Lucida Sans Typewriter"/>
                          <w:sz w:val="20"/>
                          <w:szCs w:val="20"/>
                        </w:rPr>
                        <w:t xml:space="preserve"> </w:t>
                      </w:r>
                      <w:r w:rsidRPr="00781AD4">
                        <w:rPr>
                          <w:rFonts w:ascii="Lucida Sans Typewriter" w:hAnsi="Lucida Sans Typewriter"/>
                          <w:sz w:val="20"/>
                          <w:szCs w:val="20"/>
                        </w:rPr>
                        <w:sym w:font="Symbol" w:char="F0B7"/>
                      </w:r>
                    </w:p>
                    <w:p w:rsidR="00BB7468" w:rsidRPr="00781AD4" w:rsidRDefault="00BB7468" w:rsidP="008A62CF">
                      <w:pPr>
                        <w:spacing w:line="240" w:lineRule="auto"/>
                        <w:jc w:val="center"/>
                        <w:rPr>
                          <w:rFonts w:ascii="Lucida Sans Typewriter" w:hAnsi="Lucida Sans Typewriter"/>
                          <w:noProof/>
                          <w:sz w:val="20"/>
                          <w:szCs w:val="20"/>
                          <w:lang w:eastAsia="en-US"/>
                        </w:rPr>
                      </w:pPr>
                      <w:r w:rsidRPr="00781AD4">
                        <w:rPr>
                          <w:rFonts w:ascii="Lucida Sans Typewriter" w:hAnsi="Lucida Sans Typewriter"/>
                          <w:sz w:val="20"/>
                          <w:szCs w:val="20"/>
                        </w:rPr>
                        <w:t xml:space="preserve">Textbook, </w:t>
                      </w:r>
                      <w:r w:rsidRPr="00781AD4">
                        <w:rPr>
                          <w:rFonts w:ascii="Lucida Sans Typewriter" w:hAnsi="Lucida Sans Typewriter"/>
                          <w:noProof/>
                          <w:sz w:val="20"/>
                          <w:szCs w:val="20"/>
                          <w:lang w:eastAsia="en-US"/>
                        </w:rPr>
                        <w:t>Binder, Planner, Pencil Case, Notebook, and Calculator (when needed)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55FFC">
        <w:rPr>
          <w:rFonts w:cs="Times New Roman"/>
          <w:sz w:val="20"/>
          <w:szCs w:val="20"/>
        </w:rPr>
        <w:t>Through</w:t>
      </w:r>
      <w:r w:rsidR="00355C1B">
        <w:rPr>
          <w:rFonts w:cs="Times New Roman"/>
          <w:sz w:val="20"/>
          <w:szCs w:val="20"/>
        </w:rPr>
        <w:t>out each chapter or unit, a variety of assignments, homework, labs, essays, projects, test</w:t>
      </w:r>
      <w:r w:rsidR="00AE34BB">
        <w:rPr>
          <w:rFonts w:cs="Times New Roman"/>
          <w:sz w:val="20"/>
          <w:szCs w:val="20"/>
        </w:rPr>
        <w:t>s</w:t>
      </w:r>
      <w:r w:rsidR="00355C1B">
        <w:rPr>
          <w:rFonts w:cs="Times New Roman"/>
          <w:sz w:val="20"/>
          <w:szCs w:val="20"/>
        </w:rPr>
        <w:t xml:space="preserve"> and quizzes will be given.  Assignments will be posted on the website.  </w:t>
      </w:r>
      <w:r w:rsidR="00355C1B">
        <w:rPr>
          <w:sz w:val="20"/>
          <w:szCs w:val="20"/>
        </w:rPr>
        <w:t>Ample notice will be given for any tests</w:t>
      </w:r>
      <w:r w:rsidR="00E6607F">
        <w:rPr>
          <w:sz w:val="20"/>
          <w:szCs w:val="20"/>
        </w:rPr>
        <w:t xml:space="preserve"> and quizzes in order for studen</w:t>
      </w:r>
      <w:r w:rsidR="00355C1B">
        <w:rPr>
          <w:sz w:val="20"/>
          <w:szCs w:val="20"/>
        </w:rPr>
        <w:t xml:space="preserve">ts to prepare.  Please check Power School to monitor grades.   </w:t>
      </w:r>
    </w:p>
    <w:p w:rsidR="002E2B4B" w:rsidRDefault="002E2B4B" w:rsidP="007B3C47">
      <w:pPr>
        <w:rPr>
          <w:sz w:val="20"/>
          <w:szCs w:val="20"/>
        </w:rPr>
      </w:pPr>
    </w:p>
    <w:p w:rsidR="002E2B4B" w:rsidRPr="00F54204" w:rsidRDefault="002E2B4B" w:rsidP="002E2B4B">
      <w:pPr>
        <w:spacing w:after="0"/>
        <w:rPr>
          <w:rFonts w:asciiTheme="majorHAnsi" w:hAnsiTheme="majorHAnsi"/>
          <w:b/>
          <w:color w:val="00B050"/>
          <w:sz w:val="24"/>
          <w:szCs w:val="24"/>
        </w:rPr>
      </w:pPr>
      <w:r w:rsidRPr="00F54204">
        <w:rPr>
          <w:rFonts w:asciiTheme="majorHAnsi" w:hAnsiTheme="majorHAnsi"/>
          <w:b/>
          <w:color w:val="00B050"/>
          <w:sz w:val="24"/>
          <w:szCs w:val="24"/>
        </w:rPr>
        <w:t>Class Dojo</w:t>
      </w:r>
      <w:bookmarkStart w:id="0" w:name="_GoBack"/>
      <w:bookmarkEnd w:id="0"/>
    </w:p>
    <w:p w:rsidR="002E2B4B" w:rsidRDefault="00AE34BB" w:rsidP="002E2B4B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This is a</w:t>
      </w:r>
      <w:r w:rsidR="002E2B4B">
        <w:rPr>
          <w:rFonts w:cs="Times New Roman"/>
          <w:sz w:val="20"/>
          <w:szCs w:val="20"/>
        </w:rPr>
        <w:t xml:space="preserve"> website that is used to monitor both positive and negative behavior.  Points are award</w:t>
      </w:r>
      <w:r>
        <w:rPr>
          <w:rFonts w:cs="Times New Roman"/>
          <w:sz w:val="20"/>
          <w:szCs w:val="20"/>
        </w:rPr>
        <w:t xml:space="preserve">ed </w:t>
      </w:r>
      <w:r w:rsidR="002E2B4B">
        <w:rPr>
          <w:rFonts w:cs="Times New Roman"/>
          <w:sz w:val="20"/>
          <w:szCs w:val="20"/>
        </w:rPr>
        <w:t>or taken away based on behaviors in the classroom.  The points are accumulated throughout the year.    Rewards can be earned as point goals are reached.</w:t>
      </w:r>
    </w:p>
    <w:p w:rsidR="000E5C2F" w:rsidRDefault="000E5C2F" w:rsidP="00235162">
      <w:pPr>
        <w:spacing w:after="0"/>
        <w:rPr>
          <w:rFonts w:asciiTheme="majorHAnsi" w:hAnsiTheme="majorHAnsi"/>
          <w:b/>
          <w:color w:val="B31166" w:themeColor="accent1"/>
          <w:sz w:val="24"/>
          <w:szCs w:val="24"/>
        </w:rPr>
      </w:pPr>
    </w:p>
    <w:p w:rsidR="00235162" w:rsidRPr="00F54204" w:rsidRDefault="00235162" w:rsidP="00235162">
      <w:pPr>
        <w:spacing w:after="0"/>
        <w:rPr>
          <w:rFonts w:asciiTheme="majorHAnsi" w:hAnsiTheme="majorHAnsi"/>
          <w:b/>
          <w:color w:val="00B050"/>
          <w:sz w:val="24"/>
          <w:szCs w:val="24"/>
        </w:rPr>
      </w:pPr>
      <w:r w:rsidRPr="00F54204">
        <w:rPr>
          <w:rFonts w:asciiTheme="majorHAnsi" w:hAnsiTheme="majorHAnsi"/>
          <w:b/>
          <w:color w:val="00B050"/>
          <w:sz w:val="24"/>
          <w:szCs w:val="24"/>
        </w:rPr>
        <w:t>Absentee</w:t>
      </w:r>
      <w:r w:rsidR="00DF6C78" w:rsidRPr="00F54204">
        <w:rPr>
          <w:rFonts w:asciiTheme="majorHAnsi" w:hAnsiTheme="majorHAnsi"/>
          <w:b/>
          <w:color w:val="00B050"/>
          <w:sz w:val="24"/>
          <w:szCs w:val="24"/>
        </w:rPr>
        <w:t xml:space="preserve"> Work</w:t>
      </w:r>
    </w:p>
    <w:p w:rsidR="00DF6C78" w:rsidRPr="00235162" w:rsidRDefault="00235162" w:rsidP="002E2B4B">
      <w:pPr>
        <w:rPr>
          <w:rFonts w:asciiTheme="majorHAnsi" w:hAnsiTheme="majorHAnsi"/>
          <w:b/>
          <w:color w:val="0070C0"/>
          <w:sz w:val="20"/>
          <w:szCs w:val="20"/>
        </w:rPr>
        <w:sectPr w:rsidR="00DF6C78" w:rsidRPr="00235162">
          <w:type w:val="continuous"/>
          <w:pgSz w:w="12240" w:h="15840"/>
          <w:pgMar w:top="936" w:right="936" w:bottom="936" w:left="936" w:header="720" w:footer="720" w:gutter="0"/>
          <w:cols w:num="3" w:space="720"/>
          <w:docGrid w:linePitch="360"/>
        </w:sectPr>
      </w:pPr>
      <w:r w:rsidRPr="00235162">
        <w:rPr>
          <w:rFonts w:asciiTheme="majorHAnsi" w:hAnsiTheme="majorHAnsi"/>
          <w:sz w:val="20"/>
          <w:szCs w:val="20"/>
        </w:rPr>
        <w:t>Students</w:t>
      </w:r>
      <w:r w:rsidR="00DF6C78" w:rsidRPr="00235162">
        <w:rPr>
          <w:rFonts w:asciiTheme="majorHAnsi" w:hAnsiTheme="majorHAnsi"/>
          <w:sz w:val="20"/>
          <w:szCs w:val="20"/>
        </w:rPr>
        <w:t xml:space="preserve"> </w:t>
      </w:r>
      <w:r w:rsidRPr="00235162">
        <w:rPr>
          <w:rFonts w:asciiTheme="majorHAnsi" w:hAnsiTheme="majorHAnsi"/>
          <w:sz w:val="20"/>
          <w:szCs w:val="20"/>
        </w:rPr>
        <w:t>will need</w:t>
      </w:r>
      <w:r w:rsidR="00DF6C78" w:rsidRPr="00235162">
        <w:rPr>
          <w:rFonts w:asciiTheme="majorHAnsi" w:hAnsiTheme="majorHAnsi"/>
          <w:sz w:val="20"/>
          <w:szCs w:val="20"/>
        </w:rPr>
        <w:t xml:space="preserve"> to check the </w:t>
      </w:r>
      <w:r w:rsidR="00AE34BB">
        <w:rPr>
          <w:rFonts w:asciiTheme="majorHAnsi" w:hAnsiTheme="majorHAnsi"/>
          <w:sz w:val="20"/>
          <w:szCs w:val="20"/>
        </w:rPr>
        <w:t>“</w:t>
      </w:r>
      <w:r w:rsidR="00DF6C78" w:rsidRPr="00235162">
        <w:rPr>
          <w:rFonts w:asciiTheme="majorHAnsi" w:hAnsiTheme="majorHAnsi"/>
          <w:sz w:val="20"/>
          <w:szCs w:val="20"/>
        </w:rPr>
        <w:t>While You Were Out board</w:t>
      </w:r>
      <w:r w:rsidR="00AE34BB">
        <w:rPr>
          <w:rFonts w:asciiTheme="majorHAnsi" w:hAnsiTheme="majorHAnsi"/>
          <w:sz w:val="20"/>
          <w:szCs w:val="20"/>
        </w:rPr>
        <w:t>”</w:t>
      </w:r>
      <w:r w:rsidR="00DF6C78" w:rsidRPr="00235162">
        <w:rPr>
          <w:rFonts w:asciiTheme="majorHAnsi" w:hAnsiTheme="majorHAnsi"/>
          <w:sz w:val="20"/>
          <w:szCs w:val="20"/>
        </w:rPr>
        <w:t xml:space="preserve"> in the classroom upon their return to acquire any work.  It is the responsibility of the student to check with the teacher to ensure that t</w:t>
      </w:r>
      <w:r w:rsidR="000E5C2F">
        <w:rPr>
          <w:rFonts w:asciiTheme="majorHAnsi" w:hAnsiTheme="majorHAnsi"/>
          <w:sz w:val="20"/>
          <w:szCs w:val="20"/>
        </w:rPr>
        <w:t>hey complete all necessary work.</w:t>
      </w:r>
    </w:p>
    <w:p w:rsidR="002E2B4B" w:rsidRDefault="002E2B4B" w:rsidP="007B3C47">
      <w:pPr>
        <w:rPr>
          <w:rFonts w:asciiTheme="majorHAnsi" w:hAnsiTheme="majorHAnsi"/>
          <w:i/>
          <w:color w:val="0070C0"/>
          <w:sz w:val="32"/>
          <w:szCs w:val="32"/>
        </w:rPr>
        <w:sectPr w:rsidR="002E2B4B">
          <w:type w:val="continuous"/>
          <w:pgSz w:w="12240" w:h="15840"/>
          <w:pgMar w:top="936" w:right="936" w:bottom="936" w:left="936" w:header="720" w:footer="720" w:gutter="0"/>
          <w:cols w:num="3" w:space="720"/>
          <w:docGrid w:linePitch="360"/>
        </w:sectPr>
      </w:pPr>
    </w:p>
    <w:tbl>
      <w:tblPr>
        <w:tblStyle w:val="TableGrid"/>
        <w:tblW w:w="11160" w:type="dxa"/>
        <w:tblInd w:w="-365" w:type="dxa"/>
        <w:tblLook w:val="04A0" w:firstRow="1" w:lastRow="0" w:firstColumn="1" w:lastColumn="0" w:noHBand="0" w:noVBand="1"/>
      </w:tblPr>
      <w:tblGrid>
        <w:gridCol w:w="11160"/>
      </w:tblGrid>
      <w:tr w:rsidR="00B32E24" w:rsidTr="003774F3">
        <w:trPr>
          <w:trHeight w:val="406"/>
        </w:trPr>
        <w:tc>
          <w:tcPr>
            <w:tcW w:w="11160" w:type="dxa"/>
          </w:tcPr>
          <w:p w:rsidR="00B32E24" w:rsidRPr="004E1204" w:rsidRDefault="00D25EA6" w:rsidP="001F28C1">
            <w:pPr>
              <w:jc w:val="center"/>
              <w:rPr>
                <w:rFonts w:asciiTheme="majorHAnsi" w:hAnsiTheme="majorHAnsi"/>
                <w:b/>
                <w:i/>
                <w:color w:val="B31166" w:themeColor="accent1"/>
                <w:sz w:val="32"/>
                <w:szCs w:val="32"/>
              </w:rPr>
            </w:pPr>
            <w:r w:rsidRPr="00F54204">
              <w:rPr>
                <w:rFonts w:asciiTheme="majorHAnsi" w:hAnsiTheme="majorHAnsi"/>
                <w:b/>
                <w:i/>
                <w:color w:val="FF0066"/>
                <w:sz w:val="32"/>
                <w:szCs w:val="32"/>
              </w:rPr>
              <w:lastRenderedPageBreak/>
              <w:t>Curriculum Topics</w:t>
            </w:r>
          </w:p>
        </w:tc>
      </w:tr>
      <w:tr w:rsidR="00B32E24" w:rsidTr="00CC63B8">
        <w:trPr>
          <w:trHeight w:val="233"/>
        </w:trPr>
        <w:tc>
          <w:tcPr>
            <w:tcW w:w="11160" w:type="dxa"/>
          </w:tcPr>
          <w:p w:rsidR="00B32E24" w:rsidRPr="006B63DD" w:rsidRDefault="00B32E24" w:rsidP="003774F3">
            <w:pPr>
              <w:jc w:val="center"/>
              <w:rPr>
                <w:rFonts w:asciiTheme="majorHAnsi" w:hAnsiTheme="majorHAnsi"/>
                <w:b/>
                <w:i/>
                <w:color w:val="B31166" w:themeColor="accent1"/>
                <w:sz w:val="24"/>
                <w:szCs w:val="24"/>
              </w:rPr>
            </w:pP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>6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  <w:vertAlign w:val="superscript"/>
              </w:rPr>
              <w:t>th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 xml:space="preserve"> Grade Religion</w:t>
            </w:r>
          </w:p>
        </w:tc>
      </w:tr>
      <w:tr w:rsidR="00B32E24" w:rsidTr="003774F3">
        <w:trPr>
          <w:trHeight w:val="406"/>
        </w:trPr>
        <w:tc>
          <w:tcPr>
            <w:tcW w:w="11160" w:type="dxa"/>
          </w:tcPr>
          <w:p w:rsidR="00B32E24" w:rsidRPr="00781AD4" w:rsidRDefault="00CE51B7" w:rsidP="00781AD4">
            <w:pPr>
              <w:pStyle w:val="ListParagraph"/>
              <w:numPr>
                <w:ilvl w:val="0"/>
                <w:numId w:val="4"/>
              </w:numPr>
            </w:pPr>
            <w:r w:rsidRPr="00781AD4">
              <w:t>Revelation – How God reveals himself to us in the Bible</w:t>
            </w:r>
          </w:p>
          <w:p w:rsidR="00CE51B7" w:rsidRPr="00781AD4" w:rsidRDefault="00CE51B7" w:rsidP="00781AD4">
            <w:pPr>
              <w:pStyle w:val="ListParagraph"/>
              <w:numPr>
                <w:ilvl w:val="0"/>
                <w:numId w:val="4"/>
              </w:numPr>
            </w:pPr>
            <w:r w:rsidRPr="00781AD4">
              <w:t>Trinity – How God guides and provides for us when we put our faith in him</w:t>
            </w:r>
          </w:p>
          <w:p w:rsidR="00CE51B7" w:rsidRPr="00781AD4" w:rsidRDefault="00CE51B7" w:rsidP="00781AD4">
            <w:pPr>
              <w:pStyle w:val="ListParagraph"/>
              <w:numPr>
                <w:ilvl w:val="0"/>
                <w:numId w:val="4"/>
              </w:numPr>
            </w:pPr>
            <w:r w:rsidRPr="00781AD4">
              <w:t>Jesus Christ – Understand all the leaders in the Bible and all the wisdom that they brought to us.</w:t>
            </w:r>
          </w:p>
          <w:p w:rsidR="00CE51B7" w:rsidRPr="00781AD4" w:rsidRDefault="00CE51B7" w:rsidP="00781AD4">
            <w:pPr>
              <w:pStyle w:val="ListParagraph"/>
              <w:numPr>
                <w:ilvl w:val="0"/>
                <w:numId w:val="4"/>
              </w:numPr>
            </w:pPr>
            <w:r w:rsidRPr="00781AD4">
              <w:t xml:space="preserve">The Church </w:t>
            </w:r>
            <w:r w:rsidR="000B21C3" w:rsidRPr="00781AD4">
              <w:t>–</w:t>
            </w:r>
            <w:r w:rsidRPr="00781AD4">
              <w:t xml:space="preserve"> </w:t>
            </w:r>
            <w:r w:rsidR="000B21C3" w:rsidRPr="00781AD4">
              <w:t>Gather an understanding of the history of The Church and the meaning behind the symbolism and actions we perform in mass</w:t>
            </w:r>
          </w:p>
          <w:p w:rsidR="00CE51B7" w:rsidRPr="00781AD4" w:rsidRDefault="00CE51B7" w:rsidP="00781AD4">
            <w:pPr>
              <w:pStyle w:val="ListParagraph"/>
              <w:numPr>
                <w:ilvl w:val="0"/>
                <w:numId w:val="4"/>
              </w:numPr>
            </w:pPr>
            <w:r w:rsidRPr="00781AD4">
              <w:t>Morality</w:t>
            </w:r>
            <w:r w:rsidR="000B21C3" w:rsidRPr="00781AD4">
              <w:t xml:space="preserve"> – Justice, Peace, the Forgiveness of Sin, and the Ten Commandments</w:t>
            </w:r>
          </w:p>
          <w:p w:rsidR="00CE51B7" w:rsidRPr="00781AD4" w:rsidRDefault="00CE51B7" w:rsidP="00781AD4">
            <w:pPr>
              <w:pStyle w:val="ListParagraph"/>
              <w:numPr>
                <w:ilvl w:val="0"/>
                <w:numId w:val="4"/>
              </w:numPr>
            </w:pPr>
            <w:r w:rsidRPr="00781AD4">
              <w:t>Sacraments</w:t>
            </w:r>
            <w:r w:rsidR="000B21C3" w:rsidRPr="00781AD4">
              <w:t xml:space="preserve"> – Baptism, Service and sharing God’s Love</w:t>
            </w:r>
          </w:p>
          <w:p w:rsidR="00CE51B7" w:rsidRPr="00781AD4" w:rsidRDefault="00CE51B7" w:rsidP="00781AD4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781AD4">
              <w:t>Kingdom of God</w:t>
            </w:r>
            <w:r w:rsidR="000B21C3" w:rsidRPr="00781AD4">
              <w:t xml:space="preserve"> – The Communion of Saints, Christian Unity and the promise of Eternal Life</w:t>
            </w:r>
          </w:p>
        </w:tc>
      </w:tr>
      <w:tr w:rsidR="00B32E24" w:rsidTr="003774F3">
        <w:trPr>
          <w:trHeight w:val="242"/>
        </w:trPr>
        <w:tc>
          <w:tcPr>
            <w:tcW w:w="11160" w:type="dxa"/>
          </w:tcPr>
          <w:p w:rsidR="00B32E24" w:rsidRPr="006B63DD" w:rsidRDefault="009510DA" w:rsidP="003774F3">
            <w:pPr>
              <w:jc w:val="center"/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</w:pP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>6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  <w:vertAlign w:val="superscript"/>
              </w:rPr>
              <w:t>th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 xml:space="preserve"> Grade Math</w:t>
            </w:r>
          </w:p>
        </w:tc>
      </w:tr>
      <w:tr w:rsidR="00B32E24" w:rsidTr="003774F3">
        <w:trPr>
          <w:trHeight w:val="406"/>
        </w:trPr>
        <w:tc>
          <w:tcPr>
            <w:tcW w:w="11160" w:type="dxa"/>
          </w:tcPr>
          <w:p w:rsidR="00D25EA6" w:rsidRPr="00781AD4" w:rsidRDefault="002B1AE7" w:rsidP="00781AD4">
            <w:pPr>
              <w:pStyle w:val="ListParagraph"/>
              <w:numPr>
                <w:ilvl w:val="0"/>
                <w:numId w:val="5"/>
              </w:numPr>
              <w:rPr>
                <w:rFonts w:cs="Helvetica"/>
                <w:shd w:val="clear" w:color="auto" w:fill="FFFFFF"/>
              </w:rPr>
            </w:pPr>
            <w:r w:rsidRPr="00781AD4">
              <w:rPr>
                <w:rFonts w:cs="Helvetica"/>
                <w:shd w:val="clear" w:color="auto" w:fill="FFFFFF"/>
              </w:rPr>
              <w:t>Write, read, and evaluate expressions in which letters stand for numbers.</w:t>
            </w:r>
          </w:p>
          <w:p w:rsidR="00B32E24" w:rsidRPr="00781AD4" w:rsidRDefault="007F382B" w:rsidP="00781AD4">
            <w:pPr>
              <w:pStyle w:val="ListParagraph"/>
              <w:numPr>
                <w:ilvl w:val="0"/>
                <w:numId w:val="5"/>
              </w:numPr>
              <w:rPr>
                <w:rFonts w:cs="Helvetica"/>
                <w:shd w:val="clear" w:color="auto" w:fill="FFFFFF"/>
              </w:rPr>
            </w:pPr>
            <w:r w:rsidRPr="00781AD4">
              <w:rPr>
                <w:rFonts w:cs="Helvetica"/>
                <w:shd w:val="clear" w:color="auto" w:fill="FFFFFF"/>
              </w:rPr>
              <w:t>Identify parts of an expression using mathematical terms</w:t>
            </w:r>
          </w:p>
          <w:p w:rsidR="002B1AE7" w:rsidRPr="00781AD4" w:rsidRDefault="002B1AE7" w:rsidP="00781AD4">
            <w:pPr>
              <w:pStyle w:val="ListParagraph"/>
              <w:numPr>
                <w:ilvl w:val="0"/>
                <w:numId w:val="5"/>
              </w:numPr>
            </w:pPr>
            <w:r w:rsidRPr="00781AD4">
              <w:t>Use variables to represent numbers and write expressions when solving a real-world or mathematical problem</w:t>
            </w:r>
          </w:p>
          <w:p w:rsidR="002B1AE7" w:rsidRPr="00781AD4" w:rsidRDefault="002B1AE7" w:rsidP="00781AD4">
            <w:pPr>
              <w:pStyle w:val="ListParagraph"/>
              <w:numPr>
                <w:ilvl w:val="0"/>
                <w:numId w:val="5"/>
              </w:numPr>
            </w:pPr>
            <w:r w:rsidRPr="00781AD4">
              <w:t>Interpret and compute quotients of fractions, and solve word problems involving division of fractions by fractions,</w:t>
            </w:r>
          </w:p>
          <w:p w:rsidR="00355C1B" w:rsidRPr="00781AD4" w:rsidRDefault="002B1AE7" w:rsidP="00781AD4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781AD4">
              <w:t>Find the greatest common factor of two whole numbers less than or equal to 100 and the least common multiple of two whole numbers less than or equal to 12</w:t>
            </w:r>
            <w:r w:rsidR="003774F3" w:rsidRPr="00781AD4">
              <w:tab/>
            </w:r>
          </w:p>
        </w:tc>
      </w:tr>
      <w:tr w:rsidR="00B32E24" w:rsidTr="006B63DD">
        <w:trPr>
          <w:trHeight w:val="144"/>
        </w:trPr>
        <w:tc>
          <w:tcPr>
            <w:tcW w:w="11160" w:type="dxa"/>
          </w:tcPr>
          <w:p w:rsidR="00B32E24" w:rsidRPr="006B63DD" w:rsidRDefault="009510DA" w:rsidP="003774F3">
            <w:pPr>
              <w:jc w:val="center"/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</w:pP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>6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  <w:vertAlign w:val="superscript"/>
              </w:rPr>
              <w:t>th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 xml:space="preserve"> Grade Science</w:t>
            </w:r>
          </w:p>
        </w:tc>
      </w:tr>
      <w:tr w:rsidR="00B32E24" w:rsidTr="003774F3">
        <w:trPr>
          <w:trHeight w:val="406"/>
        </w:trPr>
        <w:tc>
          <w:tcPr>
            <w:tcW w:w="11160" w:type="dxa"/>
          </w:tcPr>
          <w:p w:rsidR="002B1AE7" w:rsidRPr="00781AD4" w:rsidRDefault="002B1AE7" w:rsidP="00781AD4">
            <w:pPr>
              <w:pStyle w:val="ListParagraph"/>
              <w:numPr>
                <w:ilvl w:val="0"/>
                <w:numId w:val="6"/>
              </w:numPr>
            </w:pPr>
            <w:r w:rsidRPr="00781AD4">
              <w:t>Design and conduct scientific investigations.</w:t>
            </w:r>
            <w:r w:rsidRPr="00781AD4">
              <w:tab/>
            </w:r>
          </w:p>
          <w:p w:rsidR="00B32E24" w:rsidRPr="00781AD4" w:rsidRDefault="002B1AE7" w:rsidP="00781AD4">
            <w:pPr>
              <w:pStyle w:val="ListParagraph"/>
              <w:numPr>
                <w:ilvl w:val="0"/>
                <w:numId w:val="6"/>
              </w:numPr>
            </w:pPr>
            <w:r w:rsidRPr="00781AD4">
              <w:t>Use tools and equipment appropriate to scientific investigations.</w:t>
            </w:r>
          </w:p>
          <w:p w:rsidR="001F28C1" w:rsidRPr="00781AD4" w:rsidRDefault="002B1AE7" w:rsidP="00781AD4">
            <w:pPr>
              <w:pStyle w:val="ListParagraph"/>
              <w:numPr>
                <w:ilvl w:val="0"/>
                <w:numId w:val="6"/>
              </w:numPr>
            </w:pPr>
            <w:r w:rsidRPr="00781AD4">
              <w:t>Explain how rocks and fossils are used to understand the age and geological history of the earth.</w:t>
            </w:r>
            <w:r w:rsidR="001F28C1" w:rsidRPr="00781AD4">
              <w:t xml:space="preserve"> </w:t>
            </w:r>
          </w:p>
          <w:p w:rsidR="006B63DD" w:rsidRPr="00781AD4" w:rsidRDefault="001F28C1" w:rsidP="00781AD4">
            <w:pPr>
              <w:pStyle w:val="ListParagraph"/>
              <w:numPr>
                <w:ilvl w:val="0"/>
                <w:numId w:val="6"/>
              </w:numPr>
            </w:pPr>
            <w:r w:rsidRPr="00781AD4">
              <w:t>Explain plate tectonic movement and how the lithospheric plates m</w:t>
            </w:r>
            <w:r w:rsidR="006B63DD" w:rsidRPr="00781AD4">
              <w:t xml:space="preserve">ove centimeters </w:t>
            </w:r>
            <w:r w:rsidRPr="00781AD4">
              <w:t>each year.</w:t>
            </w:r>
          </w:p>
          <w:p w:rsidR="00126E53" w:rsidRPr="00781AD4" w:rsidRDefault="00126E53" w:rsidP="00781AD4">
            <w:pPr>
              <w:pStyle w:val="ListParagraph"/>
              <w:numPr>
                <w:ilvl w:val="0"/>
                <w:numId w:val="6"/>
              </w:numPr>
            </w:pPr>
            <w:r w:rsidRPr="00781AD4">
              <w:t>Study the structure and functions of different ecosystems.</w:t>
            </w:r>
          </w:p>
          <w:p w:rsidR="00126E53" w:rsidRPr="00781AD4" w:rsidRDefault="00AF2F88" w:rsidP="00781AD4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781AD4">
              <w:t>Discover the intricacies of different states of matter and how they are intertwined.</w:t>
            </w:r>
          </w:p>
        </w:tc>
      </w:tr>
      <w:tr w:rsidR="00B32E24" w:rsidTr="006B63DD">
        <w:trPr>
          <w:trHeight w:val="288"/>
        </w:trPr>
        <w:tc>
          <w:tcPr>
            <w:tcW w:w="11160" w:type="dxa"/>
          </w:tcPr>
          <w:p w:rsidR="00B32E24" w:rsidRPr="006B63DD" w:rsidRDefault="006B63DD" w:rsidP="006B63DD">
            <w:pPr>
              <w:jc w:val="center"/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</w:pP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>7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  <w:vertAlign w:val="superscript"/>
              </w:rPr>
              <w:t>th</w:t>
            </w:r>
            <w:r w:rsidRPr="00F54204">
              <w:rPr>
                <w:rFonts w:asciiTheme="majorHAnsi" w:hAnsiTheme="majorHAnsi"/>
                <w:b/>
                <w:i/>
                <w:color w:val="FF0066"/>
                <w:sz w:val="24"/>
                <w:szCs w:val="24"/>
              </w:rPr>
              <w:t xml:space="preserve"> Grade Science</w:t>
            </w:r>
          </w:p>
        </w:tc>
      </w:tr>
      <w:tr w:rsidR="00B32E24" w:rsidTr="006B63DD">
        <w:trPr>
          <w:trHeight w:val="288"/>
        </w:trPr>
        <w:tc>
          <w:tcPr>
            <w:tcW w:w="11160" w:type="dxa"/>
          </w:tcPr>
          <w:p w:rsidR="001F28C1" w:rsidRPr="00781AD4" w:rsidRDefault="00D70905" w:rsidP="00781AD4">
            <w:pPr>
              <w:pStyle w:val="ListParagraph"/>
              <w:numPr>
                <w:ilvl w:val="0"/>
                <w:numId w:val="7"/>
              </w:numPr>
            </w:pPr>
            <w:r w:rsidRPr="00781AD4">
              <w:t>Experience different weather events and see how they affect all life that they touch.</w:t>
            </w:r>
          </w:p>
          <w:p w:rsidR="00D70905" w:rsidRPr="00781AD4" w:rsidRDefault="00D70905" w:rsidP="00781AD4">
            <w:pPr>
              <w:pStyle w:val="ListParagraph"/>
              <w:numPr>
                <w:ilvl w:val="0"/>
                <w:numId w:val="7"/>
              </w:numPr>
            </w:pPr>
            <w:r w:rsidRPr="00781AD4">
              <w:t>Understand the structure and function of the cells that comprise the human body.</w:t>
            </w:r>
          </w:p>
          <w:p w:rsidR="00D70905" w:rsidRPr="00781AD4" w:rsidRDefault="00F939B7" w:rsidP="00781AD4">
            <w:pPr>
              <w:pStyle w:val="ListParagraph"/>
              <w:numPr>
                <w:ilvl w:val="0"/>
                <w:numId w:val="7"/>
              </w:numPr>
            </w:pPr>
            <w:r w:rsidRPr="00781AD4">
              <w:t>Identify the unique features of each individual system within the human body.</w:t>
            </w:r>
          </w:p>
          <w:p w:rsidR="00F939B7" w:rsidRPr="00781AD4" w:rsidRDefault="00F939B7" w:rsidP="00781AD4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781AD4">
              <w:t>Discover how all of the aforementioned human systems interact with each other to allow us to function</w:t>
            </w:r>
          </w:p>
        </w:tc>
      </w:tr>
    </w:tbl>
    <w:p w:rsidR="00B32E24" w:rsidRDefault="00B32E24" w:rsidP="007B3C47">
      <w:pPr>
        <w:rPr>
          <w:rFonts w:asciiTheme="majorHAnsi" w:hAnsiTheme="majorHAnsi"/>
          <w:i/>
          <w:color w:val="0070C0"/>
          <w:sz w:val="32"/>
          <w:szCs w:val="32"/>
        </w:rPr>
        <w:sectPr w:rsidR="00B32E24" w:rsidSect="003774F3">
          <w:type w:val="continuous"/>
          <w:pgSz w:w="12240" w:h="15840"/>
          <w:pgMar w:top="450" w:right="936" w:bottom="936" w:left="936" w:header="720" w:footer="720" w:gutter="0"/>
          <w:cols w:space="720"/>
          <w:docGrid w:linePitch="360"/>
        </w:sectPr>
      </w:pPr>
    </w:p>
    <w:p w:rsidR="006B63DD" w:rsidRDefault="00643F5A" w:rsidP="006B63DD">
      <w:pPr>
        <w:spacing w:after="0"/>
        <w:jc w:val="center"/>
        <w:rPr>
          <w:rFonts w:ascii="Monotype Corsiva" w:hAnsi="Monotype Corsiva" w:cs="Arial"/>
          <w:color w:val="3B3059" w:themeColor="text2"/>
          <w:sz w:val="28"/>
          <w:szCs w:val="28"/>
        </w:rPr>
      </w:pPr>
      <w:r w:rsidRPr="000E5C2F">
        <w:rPr>
          <w:i/>
          <w:noProof/>
          <w:color w:val="3B3059" w:themeColor="text2"/>
          <w:sz w:val="28"/>
          <w:szCs w:val="28"/>
          <w:lang w:eastAsia="en-US"/>
        </w:rPr>
        <w:lastRenderedPageBreak/>
        <w:t xml:space="preserve"> </w:t>
      </w:r>
      <w:r w:rsidR="00527072" w:rsidRPr="000E5C2F">
        <w:rPr>
          <w:rFonts w:ascii="Monotype Corsiva" w:hAnsi="Monotype Corsiva" w:cs="Arial"/>
          <w:color w:val="3B3059" w:themeColor="text2"/>
          <w:sz w:val="28"/>
          <w:szCs w:val="28"/>
          <w:shd w:val="clear" w:color="auto" w:fill="FFFFFF"/>
        </w:rPr>
        <w:t>“</w:t>
      </w:r>
      <w:r w:rsidR="00D25EA6" w:rsidRPr="000E5C2F">
        <w:rPr>
          <w:rFonts w:ascii="Monotype Corsiva" w:hAnsi="Monotype Corsiva" w:cs="Arial"/>
          <w:color w:val="3B3059" w:themeColor="text2"/>
          <w:sz w:val="28"/>
          <w:szCs w:val="28"/>
          <w:shd w:val="clear" w:color="auto" w:fill="FFFFFF"/>
        </w:rPr>
        <w:t>Reach high, for stars lie hidden in your soul. Dream deep, for every dream</w:t>
      </w:r>
      <w:r w:rsidR="00C038BC">
        <w:rPr>
          <w:rFonts w:ascii="Monotype Corsiva" w:hAnsi="Monotype Corsiva" w:cs="Arial"/>
          <w:color w:val="3B3059" w:themeColor="text2"/>
          <w:sz w:val="36"/>
          <w:szCs w:val="36"/>
          <w:shd w:val="clear" w:color="auto" w:fill="FFFFFF"/>
        </w:rPr>
        <w:t xml:space="preserve"> </w:t>
      </w:r>
      <w:r w:rsidR="00D25EA6" w:rsidRPr="000E5C2F">
        <w:rPr>
          <w:rFonts w:ascii="Monotype Corsiva" w:hAnsi="Monotype Corsiva" w:cs="Arial"/>
          <w:color w:val="3B3059" w:themeColor="text2"/>
          <w:sz w:val="28"/>
          <w:szCs w:val="28"/>
          <w:shd w:val="clear" w:color="auto" w:fill="FFFFFF"/>
        </w:rPr>
        <w:t>precedes the goal.</w:t>
      </w:r>
      <w:r w:rsidR="00527072" w:rsidRPr="000E5C2F">
        <w:rPr>
          <w:rFonts w:ascii="Monotype Corsiva" w:hAnsi="Monotype Corsiva" w:cs="Arial"/>
          <w:color w:val="3B3059" w:themeColor="text2"/>
          <w:sz w:val="28"/>
          <w:szCs w:val="28"/>
          <w:shd w:val="clear" w:color="auto" w:fill="FFFFFF"/>
        </w:rPr>
        <w:t>”</w:t>
      </w:r>
      <w:r w:rsidR="00C038BC" w:rsidRPr="000E5C2F">
        <w:rPr>
          <w:rFonts w:ascii="Monotype Corsiva" w:hAnsi="Monotype Corsiva" w:cs="Arial"/>
          <w:color w:val="3B3059" w:themeColor="text2"/>
          <w:sz w:val="28"/>
          <w:szCs w:val="28"/>
        </w:rPr>
        <w:t xml:space="preserve">  </w:t>
      </w:r>
    </w:p>
    <w:p w:rsidR="00C54D3C" w:rsidRPr="007B3C47" w:rsidRDefault="00F978D1" w:rsidP="006B63DD">
      <w:pPr>
        <w:spacing w:after="0"/>
        <w:jc w:val="center"/>
        <w:rPr>
          <w:rFonts w:asciiTheme="majorHAnsi" w:hAnsiTheme="majorHAnsi"/>
          <w:i/>
          <w:color w:val="0070C0"/>
          <w:sz w:val="32"/>
          <w:szCs w:val="32"/>
        </w:rPr>
      </w:pPr>
      <w:r w:rsidRPr="000E5C2F">
        <w:rPr>
          <w:i/>
          <w:noProof/>
          <w:color w:val="3B3059" w:themeColor="text2"/>
          <w:sz w:val="28"/>
          <w:szCs w:val="28"/>
          <w:lang w:eastAsia="en-US"/>
        </w:rPr>
        <mc:AlternateContent>
          <mc:Choice Requires="wps">
            <w:drawing>
              <wp:anchor distT="182880" distB="0" distL="114300" distR="114300" simplePos="0" relativeHeight="251645440" behindDoc="1" locked="0" layoutInCell="1" allowOverlap="1" wp14:anchorId="47EA1CC6" wp14:editId="7B5EC087">
                <wp:simplePos x="0" y="0"/>
                <wp:positionH relativeFrom="margin">
                  <wp:posOffset>-270510</wp:posOffset>
                </wp:positionH>
                <wp:positionV relativeFrom="margin">
                  <wp:posOffset>7016115</wp:posOffset>
                </wp:positionV>
                <wp:extent cx="7162800" cy="2247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2479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993" w:type="pct"/>
                              <w:tblBorders>
                                <w:bottom w:val="single" w:sz="18" w:space="0" w:color="B31166" w:themeColor="accent1"/>
                              </w:tblBorders>
                              <w:tblCellMar>
                                <w:left w:w="0" w:type="dxa"/>
                                <w:bottom w:w="28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27"/>
                              <w:gridCol w:w="9015"/>
                              <w:gridCol w:w="1127"/>
                            </w:tblGrid>
                            <w:tr w:rsidR="00BB7468" w:rsidRPr="00781AD4" w:rsidTr="004E1204">
                              <w:trPr>
                                <w:trHeight w:val="720"/>
                              </w:trPr>
                              <w:tc>
                                <w:tcPr>
                                  <w:tcW w:w="500" w:type="pct"/>
                                </w:tcPr>
                                <w:p w:rsidR="00BB7468" w:rsidRPr="00781AD4" w:rsidRDefault="00BB7468" w:rsidP="00F97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Bold ITC" w:eastAsiaTheme="majorEastAsia" w:hAnsi="Eras Bold ITC" w:cstheme="majorBidi"/>
                                      <w:b/>
                                      <w:i/>
                                      <w:iCs/>
                                      <w:color w:val="00B050"/>
                                      <w:sz w:val="28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0" w:type="pct"/>
                                </w:tcPr>
                                <w:p w:rsidR="00BB7468" w:rsidRPr="00781AD4" w:rsidRDefault="00BB7468" w:rsidP="001D5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Bold ITC" w:eastAsiaTheme="majorEastAsia" w:hAnsi="Eras Bold ITC" w:cstheme="majorBidi"/>
                                      <w:b/>
                                      <w:i/>
                                      <w:iCs/>
                                      <w:color w:val="00B050"/>
                                      <w:sz w:val="28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1AD4">
                                    <w:rPr>
                                      <w:rFonts w:ascii="Eras Bold ITC" w:eastAsiaTheme="majorEastAsia" w:hAnsi="Eras Bold ITC" w:cstheme="majorBidi"/>
                                      <w:b/>
                                      <w:i/>
                                      <w:iCs/>
                                      <w:color w:val="00B050"/>
                                      <w:sz w:val="28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mission of St. Paul Catholic School is to promote the development of lifelong learners and leaders through an outstanding academic curriculum anchored in our Catholic faith.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:rsidR="00BB7468" w:rsidRPr="00781AD4" w:rsidRDefault="00BB7468" w:rsidP="00F97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Bold ITC" w:eastAsiaTheme="majorEastAsia" w:hAnsi="Eras Bold ITC" w:cstheme="majorBidi"/>
                                      <w:b/>
                                      <w:i/>
                                      <w:iCs/>
                                      <w:color w:val="00B050"/>
                                      <w:sz w:val="28"/>
                                      <w:szCs w:val="2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7468" w:rsidRPr="00781AD4" w:rsidRDefault="00BB7468" w:rsidP="00F978D1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b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D4">
                              <w:rPr>
                                <w:rFonts w:ascii="Eras Bold ITC" w:hAnsi="Eras Bold ITC"/>
                                <w:b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Mrs. Schultz</w:t>
                            </w:r>
                          </w:p>
                          <w:p w:rsidR="00BB7468" w:rsidRPr="00781AD4" w:rsidRDefault="00BB7468" w:rsidP="00F978D1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b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D4">
                              <w:rPr>
                                <w:rFonts w:ascii="Eras Bold ITC" w:hAnsi="Eras Bold ITC"/>
                                <w:b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 100</w:t>
                            </w:r>
                          </w:p>
                          <w:p w:rsidR="00BB7468" w:rsidRPr="00781AD4" w:rsidRDefault="00BB7468" w:rsidP="00F978D1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b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D4">
                              <w:rPr>
                                <w:rFonts w:ascii="Eras Bold ITC" w:hAnsi="Eras Bold ITC"/>
                                <w:b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cschultz@stpaulonthelake.org</w:t>
                            </w:r>
                          </w:p>
                          <w:p w:rsidR="00BB7468" w:rsidRPr="00781AD4" w:rsidRDefault="00BB7468" w:rsidP="00F978D1">
                            <w:pPr>
                              <w:jc w:val="center"/>
                              <w:rPr>
                                <w:rFonts w:ascii="Eras Bold ITC" w:eastAsiaTheme="majorEastAsia" w:hAnsi="Eras Bold ITC" w:cstheme="majorBidi"/>
                                <w:b/>
                                <w:i/>
                                <w:iCs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D4">
                              <w:rPr>
                                <w:rFonts w:ascii="Eras Bold ITC" w:hAnsi="Eras Bold ITC"/>
                                <w:b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http://mrsschultz47.weebly.com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288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-21.3pt;margin-top:552.45pt;width:564pt;height:177pt;z-index:-251671040;visibility:visible;mso-wrap-style:square;mso-width-percent:0;mso-height-percent:0;mso-wrap-distance-left:9pt;mso-wrap-distance-top:14.4pt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" stroked="f" strokeweight=".5pt">
                <v:fill r:id="rId12" o:title="" recolor="t" rotate="t" type="frame"/>
                <v:textbox inset="0,14.4pt,0,0">
                  <w:txbxContent>
                    <w:tbl>
                      <w:tblPr>
                        <w:tblW w:w="4993" w:type="pct"/>
                        <w:tblBorders>
                          <w:bottom w:val="single" w:sz="18" w:space="0" w:color="B31166" w:themeColor="accent1"/>
                        </w:tblBorders>
                        <w:tblCellMar>
                          <w:left w:w="0" w:type="dxa"/>
                          <w:bottom w:w="28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27"/>
                        <w:gridCol w:w="9015"/>
                        <w:gridCol w:w="1127"/>
                      </w:tblGrid>
                      <w:tr w:rsidR="00BB7468" w:rsidRPr="00781AD4" w:rsidTr="004E1204">
                        <w:trPr>
                          <w:trHeight w:val="720"/>
                        </w:trPr>
                        <w:tc>
                          <w:tcPr>
                            <w:tcW w:w="500" w:type="pct"/>
                          </w:tcPr>
                          <w:p w:rsidR="00BB7468" w:rsidRPr="00781AD4" w:rsidRDefault="00BB7468" w:rsidP="00F978D1">
                            <w:pPr>
                              <w:spacing w:after="0" w:line="240" w:lineRule="auto"/>
                              <w:jc w:val="center"/>
                              <w:rPr>
                                <w:rFonts w:ascii="Eras Bold ITC" w:eastAsiaTheme="majorEastAsia" w:hAnsi="Eras Bold ITC" w:cstheme="majorBidi"/>
                                <w:b/>
                                <w:i/>
                                <w:iCs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000" w:type="pct"/>
                          </w:tcPr>
                          <w:p w:rsidR="00BB7468" w:rsidRPr="00781AD4" w:rsidRDefault="00BB7468" w:rsidP="001D5A7B">
                            <w:pPr>
                              <w:spacing w:after="0" w:line="240" w:lineRule="auto"/>
                              <w:jc w:val="center"/>
                              <w:rPr>
                                <w:rFonts w:ascii="Eras Bold ITC" w:eastAsiaTheme="majorEastAsia" w:hAnsi="Eras Bold ITC" w:cstheme="majorBidi"/>
                                <w:b/>
                                <w:i/>
                                <w:iCs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D4">
                              <w:rPr>
                                <w:rFonts w:ascii="Eras Bold ITC" w:eastAsiaTheme="majorEastAsia" w:hAnsi="Eras Bold ITC" w:cstheme="majorBidi"/>
                                <w:b/>
                                <w:i/>
                                <w:iCs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mission of St. Paul Catholic School is to promote the development of lifelong learners and leaders through an outstanding academic curriculum anchored in our Catholic faith.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:rsidR="00BB7468" w:rsidRPr="00781AD4" w:rsidRDefault="00BB7468" w:rsidP="00F978D1">
                            <w:pPr>
                              <w:spacing w:after="0" w:line="240" w:lineRule="auto"/>
                              <w:jc w:val="center"/>
                              <w:rPr>
                                <w:rFonts w:ascii="Eras Bold ITC" w:eastAsiaTheme="majorEastAsia" w:hAnsi="Eras Bold ITC" w:cstheme="majorBidi"/>
                                <w:b/>
                                <w:i/>
                                <w:iCs/>
                                <w:color w:val="00B050"/>
                                <w:sz w:val="28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BB7468" w:rsidRPr="00781AD4" w:rsidRDefault="00BB7468" w:rsidP="00F978D1">
                      <w:pPr>
                        <w:spacing w:after="0"/>
                        <w:jc w:val="center"/>
                        <w:rPr>
                          <w:rFonts w:ascii="Eras Bold ITC" w:hAnsi="Eras Bold ITC"/>
                          <w:b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1AD4">
                        <w:rPr>
                          <w:rFonts w:ascii="Eras Bold ITC" w:hAnsi="Eras Bold ITC"/>
                          <w:b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Mrs. Schultz</w:t>
                      </w:r>
                    </w:p>
                    <w:p w:rsidR="00BB7468" w:rsidRPr="00781AD4" w:rsidRDefault="00BB7468" w:rsidP="00F978D1">
                      <w:pPr>
                        <w:spacing w:after="0"/>
                        <w:jc w:val="center"/>
                        <w:rPr>
                          <w:rFonts w:ascii="Eras Bold ITC" w:hAnsi="Eras Bold ITC"/>
                          <w:b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1AD4">
                        <w:rPr>
                          <w:rFonts w:ascii="Eras Bold ITC" w:hAnsi="Eras Bold ITC"/>
                          <w:b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 100</w:t>
                      </w:r>
                    </w:p>
                    <w:p w:rsidR="00BB7468" w:rsidRPr="00781AD4" w:rsidRDefault="00BB7468" w:rsidP="00F978D1">
                      <w:pPr>
                        <w:spacing w:after="0"/>
                        <w:jc w:val="center"/>
                        <w:rPr>
                          <w:rFonts w:ascii="Eras Bold ITC" w:hAnsi="Eras Bold ITC"/>
                          <w:b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1AD4">
                        <w:rPr>
                          <w:rFonts w:ascii="Eras Bold ITC" w:hAnsi="Eras Bold ITC"/>
                          <w:b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cschultz@stpaulonthelake.org</w:t>
                      </w:r>
                    </w:p>
                    <w:p w:rsidR="00BB7468" w:rsidRPr="00781AD4" w:rsidRDefault="00BB7468" w:rsidP="00F978D1">
                      <w:pPr>
                        <w:jc w:val="center"/>
                        <w:rPr>
                          <w:rFonts w:ascii="Eras Bold ITC" w:eastAsiaTheme="majorEastAsia" w:hAnsi="Eras Bold ITC" w:cstheme="majorBidi"/>
                          <w:b/>
                          <w:i/>
                          <w:iCs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1AD4">
                        <w:rPr>
                          <w:rFonts w:ascii="Eras Bold ITC" w:hAnsi="Eras Bold ITC"/>
                          <w:b/>
                          <w:color w:val="00B050"/>
                          <w:sz w:val="28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http://mrsschultz47.weebly.com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25EA6" w:rsidRPr="000E5C2F">
        <w:rPr>
          <w:rStyle w:val="Strong"/>
          <w:rFonts w:ascii="Arial" w:hAnsi="Arial" w:cs="Arial"/>
          <w:color w:val="3B3059" w:themeColor="text2"/>
          <w:sz w:val="28"/>
          <w:szCs w:val="28"/>
          <w:shd w:val="clear" w:color="auto" w:fill="FFFFFF"/>
        </w:rPr>
        <w:t xml:space="preserve"> </w:t>
      </w:r>
      <w:r w:rsidR="00D25EA6" w:rsidRPr="00527072">
        <w:rPr>
          <w:rStyle w:val="Strong"/>
          <w:rFonts w:ascii="Arial" w:hAnsi="Arial" w:cs="Arial"/>
          <w:color w:val="3B3059" w:themeColor="text2"/>
          <w:sz w:val="27"/>
          <w:szCs w:val="27"/>
          <w:shd w:val="clear" w:color="auto" w:fill="FFFFFF"/>
        </w:rPr>
        <w:t>Mother Teresa</w:t>
      </w:r>
      <w:r w:rsidR="00D25EA6" w:rsidRPr="00527072">
        <w:rPr>
          <w:rStyle w:val="apple-converted-space"/>
          <w:rFonts w:ascii="Arial" w:hAnsi="Arial" w:cs="Arial"/>
          <w:color w:val="3B3059" w:themeColor="text2"/>
          <w:sz w:val="27"/>
          <w:szCs w:val="27"/>
          <w:shd w:val="clear" w:color="auto" w:fill="FFFFFF"/>
        </w:rPr>
        <w:t> </w:t>
      </w:r>
    </w:p>
    <w:sectPr w:rsidR="00C54D3C" w:rsidRPr="007B3C47" w:rsidSect="00D25EA6">
      <w:type w:val="continuous"/>
      <w:pgSz w:w="12240" w:h="15840"/>
      <w:pgMar w:top="936" w:right="936" w:bottom="936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C9" w:rsidRDefault="00501AC9" w:rsidP="009F1150">
      <w:pPr>
        <w:spacing w:after="0" w:line="240" w:lineRule="auto"/>
      </w:pPr>
      <w:r>
        <w:separator/>
      </w:r>
    </w:p>
  </w:endnote>
  <w:endnote w:type="continuationSeparator" w:id="0">
    <w:p w:rsidR="00501AC9" w:rsidRDefault="00501AC9" w:rsidP="009F1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C9" w:rsidRDefault="00501AC9" w:rsidP="009F1150">
      <w:pPr>
        <w:spacing w:after="0" w:line="240" w:lineRule="auto"/>
      </w:pPr>
      <w:r>
        <w:separator/>
      </w:r>
    </w:p>
  </w:footnote>
  <w:footnote w:type="continuationSeparator" w:id="0">
    <w:p w:rsidR="00501AC9" w:rsidRDefault="00501AC9" w:rsidP="009F1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2DEA"/>
    <w:multiLevelType w:val="hybridMultilevel"/>
    <w:tmpl w:val="5F281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F516D"/>
    <w:multiLevelType w:val="hybridMultilevel"/>
    <w:tmpl w:val="01322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92B07"/>
    <w:multiLevelType w:val="hybridMultilevel"/>
    <w:tmpl w:val="C64C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F2E40"/>
    <w:multiLevelType w:val="hybridMultilevel"/>
    <w:tmpl w:val="0E8C7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D95F5B"/>
    <w:multiLevelType w:val="hybridMultilevel"/>
    <w:tmpl w:val="010EE6F8"/>
    <w:lvl w:ilvl="0" w:tplc="61C41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B24D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463F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84A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102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AC11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408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BE02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F058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4520D0"/>
    <w:multiLevelType w:val="hybridMultilevel"/>
    <w:tmpl w:val="021C3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C5802"/>
    <w:multiLevelType w:val="hybridMultilevel"/>
    <w:tmpl w:val="F67EE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615"/>
    <w:rsid w:val="00045806"/>
    <w:rsid w:val="000728A4"/>
    <w:rsid w:val="000753C0"/>
    <w:rsid w:val="000B21C3"/>
    <w:rsid w:val="000E5C2F"/>
    <w:rsid w:val="00126E53"/>
    <w:rsid w:val="001C1E34"/>
    <w:rsid w:val="001C2F0D"/>
    <w:rsid w:val="001D5A7B"/>
    <w:rsid w:val="001F28C1"/>
    <w:rsid w:val="00235162"/>
    <w:rsid w:val="00242BB4"/>
    <w:rsid w:val="00250BAF"/>
    <w:rsid w:val="002B1AE7"/>
    <w:rsid w:val="002E2B4B"/>
    <w:rsid w:val="00302BAC"/>
    <w:rsid w:val="00355C1B"/>
    <w:rsid w:val="003774F3"/>
    <w:rsid w:val="0049004F"/>
    <w:rsid w:val="004A7746"/>
    <w:rsid w:val="004B7CDE"/>
    <w:rsid w:val="004E1204"/>
    <w:rsid w:val="004E3C61"/>
    <w:rsid w:val="00501AC9"/>
    <w:rsid w:val="0051738A"/>
    <w:rsid w:val="00527072"/>
    <w:rsid w:val="0053143F"/>
    <w:rsid w:val="005F4106"/>
    <w:rsid w:val="00627DC1"/>
    <w:rsid w:val="00643F5A"/>
    <w:rsid w:val="00644715"/>
    <w:rsid w:val="006A7D44"/>
    <w:rsid w:val="006B63DD"/>
    <w:rsid w:val="006F7AA8"/>
    <w:rsid w:val="00781AD4"/>
    <w:rsid w:val="007B3C47"/>
    <w:rsid w:val="007F382B"/>
    <w:rsid w:val="008266BD"/>
    <w:rsid w:val="008915F3"/>
    <w:rsid w:val="008A62CF"/>
    <w:rsid w:val="008D2489"/>
    <w:rsid w:val="008D2F9B"/>
    <w:rsid w:val="00903615"/>
    <w:rsid w:val="00912D21"/>
    <w:rsid w:val="009510DA"/>
    <w:rsid w:val="00992FC8"/>
    <w:rsid w:val="009F1150"/>
    <w:rsid w:val="00A475B6"/>
    <w:rsid w:val="00A633E8"/>
    <w:rsid w:val="00AE34BB"/>
    <w:rsid w:val="00AF2F88"/>
    <w:rsid w:val="00B32E24"/>
    <w:rsid w:val="00BB7468"/>
    <w:rsid w:val="00C038BC"/>
    <w:rsid w:val="00C54D3C"/>
    <w:rsid w:val="00C55FFC"/>
    <w:rsid w:val="00CC63B8"/>
    <w:rsid w:val="00CE51B7"/>
    <w:rsid w:val="00D25EA6"/>
    <w:rsid w:val="00D44DD9"/>
    <w:rsid w:val="00D70905"/>
    <w:rsid w:val="00DE0674"/>
    <w:rsid w:val="00DF6C78"/>
    <w:rsid w:val="00E16A1F"/>
    <w:rsid w:val="00E53C5C"/>
    <w:rsid w:val="00E6607F"/>
    <w:rsid w:val="00EC7989"/>
    <w:rsid w:val="00F54204"/>
    <w:rsid w:val="00F92990"/>
    <w:rsid w:val="00F939B7"/>
    <w:rsid w:val="00F978D1"/>
    <w:rsid w:val="00FA5BC1"/>
    <w:rsid w:val="00FB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78"/>
  </w:style>
  <w:style w:type="paragraph" w:styleId="Heading1">
    <w:name w:val="heading 1"/>
    <w:basedOn w:val="Normal"/>
    <w:next w:val="Normal"/>
    <w:link w:val="Heading1Char"/>
    <w:uiPriority w:val="9"/>
    <w:qFormat/>
    <w:rsid w:val="00DF6C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50C4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311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C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3116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C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3116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C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C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C7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C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31166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C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C78"/>
    <w:rPr>
      <w:rFonts w:asciiTheme="majorHAnsi" w:eastAsiaTheme="majorEastAsia" w:hAnsiTheme="majorHAnsi" w:cstheme="majorBidi"/>
      <w:b/>
      <w:bCs/>
      <w:color w:val="850C4B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C78"/>
    <w:pPr>
      <w:numPr>
        <w:ilvl w:val="1"/>
      </w:numPr>
    </w:pPr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6C78"/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C78"/>
    <w:rPr>
      <w:rFonts w:asciiTheme="majorHAnsi" w:eastAsiaTheme="majorEastAsia" w:hAnsiTheme="majorHAnsi" w:cstheme="majorBidi"/>
      <w:b/>
      <w:bCs/>
      <w:color w:val="B3116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C78"/>
    <w:rPr>
      <w:rFonts w:asciiTheme="majorHAnsi" w:eastAsiaTheme="majorEastAsia" w:hAnsiTheme="majorHAnsi" w:cstheme="majorBidi"/>
      <w:b/>
      <w:bCs/>
      <w:color w:val="B3116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C78"/>
    <w:rPr>
      <w:rFonts w:asciiTheme="majorHAnsi" w:eastAsiaTheme="majorEastAsia" w:hAnsiTheme="majorHAnsi" w:cstheme="majorBidi"/>
      <w:b/>
      <w:bCs/>
      <w:i/>
      <w:iCs/>
      <w:color w:val="B3116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C78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C78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C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C78"/>
    <w:rPr>
      <w:rFonts w:asciiTheme="majorHAnsi" w:eastAsiaTheme="majorEastAsia" w:hAnsiTheme="majorHAnsi" w:cstheme="majorBidi"/>
      <w:color w:val="B31166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C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F6C78"/>
    <w:pPr>
      <w:spacing w:line="240" w:lineRule="auto"/>
    </w:pPr>
    <w:rPr>
      <w:b/>
      <w:bCs/>
      <w:color w:val="B31166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F6C78"/>
    <w:pPr>
      <w:pBdr>
        <w:bottom w:val="single" w:sz="8" w:space="4" w:color="B311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442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6C78"/>
    <w:rPr>
      <w:rFonts w:asciiTheme="majorHAnsi" w:eastAsiaTheme="majorEastAsia" w:hAnsiTheme="majorHAnsi" w:cstheme="majorBidi"/>
      <w:color w:val="2C2442" w:themeColor="text2" w:themeShade="BF"/>
      <w:spacing w:val="5"/>
      <w:sz w:val="52"/>
      <w:szCs w:val="52"/>
    </w:rPr>
  </w:style>
  <w:style w:type="character" w:styleId="Strong">
    <w:name w:val="Strong"/>
    <w:basedOn w:val="DefaultParagraphFont"/>
    <w:uiPriority w:val="22"/>
    <w:qFormat/>
    <w:rsid w:val="00DF6C78"/>
    <w:rPr>
      <w:b/>
      <w:bCs/>
    </w:rPr>
  </w:style>
  <w:style w:type="character" w:styleId="Emphasis">
    <w:name w:val="Emphasis"/>
    <w:basedOn w:val="DefaultParagraphFont"/>
    <w:uiPriority w:val="20"/>
    <w:qFormat/>
    <w:rsid w:val="00DF6C78"/>
    <w:rPr>
      <w:i/>
      <w:iCs/>
    </w:rPr>
  </w:style>
  <w:style w:type="paragraph" w:styleId="NoSpacing">
    <w:name w:val="No Spacing"/>
    <w:link w:val="NoSpacingChar"/>
    <w:uiPriority w:val="1"/>
    <w:qFormat/>
    <w:rsid w:val="00DF6C7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F6C7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F6C7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C78"/>
    <w:pPr>
      <w:pBdr>
        <w:bottom w:val="single" w:sz="4" w:space="4" w:color="B31166" w:themeColor="accent1"/>
      </w:pBdr>
      <w:spacing w:before="200" w:after="280"/>
      <w:ind w:left="936" w:right="936"/>
    </w:pPr>
    <w:rPr>
      <w:b/>
      <w:bCs/>
      <w:i/>
      <w:iCs/>
      <w:color w:val="B311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C78"/>
    <w:rPr>
      <w:b/>
      <w:bCs/>
      <w:i/>
      <w:iCs/>
      <w:color w:val="B31166" w:themeColor="accent1"/>
    </w:rPr>
  </w:style>
  <w:style w:type="character" w:styleId="SubtleEmphasis">
    <w:name w:val="Subtle Emphasis"/>
    <w:basedOn w:val="DefaultParagraphFont"/>
    <w:uiPriority w:val="19"/>
    <w:qFormat/>
    <w:rsid w:val="00DF6C7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F6C78"/>
    <w:rPr>
      <w:b/>
      <w:bCs/>
      <w:i/>
      <w:iCs/>
      <w:color w:val="B31166" w:themeColor="accent1"/>
    </w:rPr>
  </w:style>
  <w:style w:type="character" w:styleId="SubtleReference">
    <w:name w:val="Subtle Reference"/>
    <w:basedOn w:val="DefaultParagraphFont"/>
    <w:uiPriority w:val="31"/>
    <w:qFormat/>
    <w:rsid w:val="00DF6C78"/>
    <w:rPr>
      <w:smallCaps/>
      <w:color w:val="E33D6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F6C78"/>
    <w:rPr>
      <w:b/>
      <w:bCs/>
      <w:smallCaps/>
      <w:color w:val="E33D6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F6C78"/>
    <w:rPr>
      <w:b/>
      <w:bCs/>
      <w:smallCap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F54204"/>
    <w:pPr>
      <w:spacing w:after="0" w:line="240" w:lineRule="auto"/>
      <w:jc w:val="center"/>
    </w:pPr>
    <w:rPr>
      <w:rFonts w:ascii="Eras Bold ITC" w:hAnsi="Eras Bold ITC"/>
      <w:b/>
      <w:color w:val="70AD47"/>
      <w:sz w:val="96"/>
      <w:szCs w:val="84"/>
      <w:lang w:eastAsia="ja-JP"/>
      <w14:shadow w14:blurRad="50800" w14:dist="39001" w14:dir="5460000" w14:sx="100000" w14:sy="100000" w14:kx="0" w14:ky="0" w14:algn="tl">
        <w14:srgbClr w14:val="000000">
          <w14:alpha w14:val="62000"/>
        </w14:srgbClr>
      </w14:shadow>
      <w14:textOutline w14:w="571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>
                <w14:tint w14:val="70000"/>
                <w14:satMod w14:val="245000"/>
              </w14:schemeClr>
            </w14:gs>
            <w14:gs w14:pos="75000">
              <w14:schemeClr w14:val="accent2">
                <w14:tint w14:val="90000"/>
                <w14:shade w14:val="60000"/>
                <w14:satMod w14:val="240000"/>
              </w14:schemeClr>
            </w14:gs>
            <w14:gs w14:pos="100000">
              <w14:schemeClr w14:val="accent2">
                <w14:tint w14:val="100000"/>
                <w14:shade w14:val="50000"/>
                <w14:satMod w14:val="240000"/>
              </w14:schemeClr>
            </w14:gs>
          </w14:gsLst>
          <w14:lin w14:ang="5400000" w14:scaled="0"/>
        </w14:gradFill>
      </w14:textFill>
      <w14:props3d w14:extrusionH="25400" w14:contourW="8890" w14:prstMaterial="warmMatte">
        <w14:bevelT w14:w="38100" w14:h="31750" w14:prst="circle"/>
        <w14:contourClr>
          <w14:schemeClr w14:val="accent2">
            <w14:shade w14:val="75000"/>
          </w14:schemeClr>
        </w14:contourClr>
      </w14:props3d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apple-converted-space">
    <w:name w:val="apple-converted-space"/>
    <w:basedOn w:val="DefaultParagraphFont"/>
    <w:rsid w:val="00D25EA6"/>
  </w:style>
  <w:style w:type="paragraph" w:styleId="Header">
    <w:name w:val="header"/>
    <w:basedOn w:val="Normal"/>
    <w:link w:val="HeaderChar"/>
    <w:uiPriority w:val="99"/>
    <w:unhideWhenUsed/>
    <w:rsid w:val="009F1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150"/>
  </w:style>
  <w:style w:type="paragraph" w:styleId="Footer">
    <w:name w:val="footer"/>
    <w:basedOn w:val="Normal"/>
    <w:link w:val="FooterChar"/>
    <w:uiPriority w:val="99"/>
    <w:unhideWhenUsed/>
    <w:rsid w:val="009F1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15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6C78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78"/>
  </w:style>
  <w:style w:type="paragraph" w:styleId="Heading1">
    <w:name w:val="heading 1"/>
    <w:basedOn w:val="Normal"/>
    <w:next w:val="Normal"/>
    <w:link w:val="Heading1Char"/>
    <w:uiPriority w:val="9"/>
    <w:qFormat/>
    <w:rsid w:val="00DF6C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50C4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311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C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3116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C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3116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C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C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C7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C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31166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C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C78"/>
    <w:rPr>
      <w:rFonts w:asciiTheme="majorHAnsi" w:eastAsiaTheme="majorEastAsia" w:hAnsiTheme="majorHAnsi" w:cstheme="majorBidi"/>
      <w:b/>
      <w:bCs/>
      <w:color w:val="850C4B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C78"/>
    <w:pPr>
      <w:numPr>
        <w:ilvl w:val="1"/>
      </w:numPr>
    </w:pPr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6C78"/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C78"/>
    <w:rPr>
      <w:rFonts w:asciiTheme="majorHAnsi" w:eastAsiaTheme="majorEastAsia" w:hAnsiTheme="majorHAnsi" w:cstheme="majorBidi"/>
      <w:b/>
      <w:bCs/>
      <w:color w:val="B3116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C78"/>
    <w:rPr>
      <w:rFonts w:asciiTheme="majorHAnsi" w:eastAsiaTheme="majorEastAsia" w:hAnsiTheme="majorHAnsi" w:cstheme="majorBidi"/>
      <w:b/>
      <w:bCs/>
      <w:color w:val="B3116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C78"/>
    <w:rPr>
      <w:rFonts w:asciiTheme="majorHAnsi" w:eastAsiaTheme="majorEastAsia" w:hAnsiTheme="majorHAnsi" w:cstheme="majorBidi"/>
      <w:b/>
      <w:bCs/>
      <w:i/>
      <w:iCs/>
      <w:color w:val="B3116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C78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C78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C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C78"/>
    <w:rPr>
      <w:rFonts w:asciiTheme="majorHAnsi" w:eastAsiaTheme="majorEastAsia" w:hAnsiTheme="majorHAnsi" w:cstheme="majorBidi"/>
      <w:color w:val="B31166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C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F6C78"/>
    <w:pPr>
      <w:spacing w:line="240" w:lineRule="auto"/>
    </w:pPr>
    <w:rPr>
      <w:b/>
      <w:bCs/>
      <w:color w:val="B31166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F6C78"/>
    <w:pPr>
      <w:pBdr>
        <w:bottom w:val="single" w:sz="8" w:space="4" w:color="B311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442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6C78"/>
    <w:rPr>
      <w:rFonts w:asciiTheme="majorHAnsi" w:eastAsiaTheme="majorEastAsia" w:hAnsiTheme="majorHAnsi" w:cstheme="majorBidi"/>
      <w:color w:val="2C2442" w:themeColor="text2" w:themeShade="BF"/>
      <w:spacing w:val="5"/>
      <w:sz w:val="52"/>
      <w:szCs w:val="52"/>
    </w:rPr>
  </w:style>
  <w:style w:type="character" w:styleId="Strong">
    <w:name w:val="Strong"/>
    <w:basedOn w:val="DefaultParagraphFont"/>
    <w:uiPriority w:val="22"/>
    <w:qFormat/>
    <w:rsid w:val="00DF6C78"/>
    <w:rPr>
      <w:b/>
      <w:bCs/>
    </w:rPr>
  </w:style>
  <w:style w:type="character" w:styleId="Emphasis">
    <w:name w:val="Emphasis"/>
    <w:basedOn w:val="DefaultParagraphFont"/>
    <w:uiPriority w:val="20"/>
    <w:qFormat/>
    <w:rsid w:val="00DF6C78"/>
    <w:rPr>
      <w:i/>
      <w:iCs/>
    </w:rPr>
  </w:style>
  <w:style w:type="paragraph" w:styleId="NoSpacing">
    <w:name w:val="No Spacing"/>
    <w:link w:val="NoSpacingChar"/>
    <w:uiPriority w:val="1"/>
    <w:qFormat/>
    <w:rsid w:val="00DF6C7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F6C7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F6C7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C78"/>
    <w:pPr>
      <w:pBdr>
        <w:bottom w:val="single" w:sz="4" w:space="4" w:color="B31166" w:themeColor="accent1"/>
      </w:pBdr>
      <w:spacing w:before="200" w:after="280"/>
      <w:ind w:left="936" w:right="936"/>
    </w:pPr>
    <w:rPr>
      <w:b/>
      <w:bCs/>
      <w:i/>
      <w:iCs/>
      <w:color w:val="B311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C78"/>
    <w:rPr>
      <w:b/>
      <w:bCs/>
      <w:i/>
      <w:iCs/>
      <w:color w:val="B31166" w:themeColor="accent1"/>
    </w:rPr>
  </w:style>
  <w:style w:type="character" w:styleId="SubtleEmphasis">
    <w:name w:val="Subtle Emphasis"/>
    <w:basedOn w:val="DefaultParagraphFont"/>
    <w:uiPriority w:val="19"/>
    <w:qFormat/>
    <w:rsid w:val="00DF6C7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F6C78"/>
    <w:rPr>
      <w:b/>
      <w:bCs/>
      <w:i/>
      <w:iCs/>
      <w:color w:val="B31166" w:themeColor="accent1"/>
    </w:rPr>
  </w:style>
  <w:style w:type="character" w:styleId="SubtleReference">
    <w:name w:val="Subtle Reference"/>
    <w:basedOn w:val="DefaultParagraphFont"/>
    <w:uiPriority w:val="31"/>
    <w:qFormat/>
    <w:rsid w:val="00DF6C78"/>
    <w:rPr>
      <w:smallCaps/>
      <w:color w:val="E33D6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F6C78"/>
    <w:rPr>
      <w:b/>
      <w:bCs/>
      <w:smallCaps/>
      <w:color w:val="E33D6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F6C78"/>
    <w:rPr>
      <w:b/>
      <w:bCs/>
      <w:smallCap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F54204"/>
    <w:pPr>
      <w:spacing w:after="0" w:line="240" w:lineRule="auto"/>
      <w:jc w:val="center"/>
    </w:pPr>
    <w:rPr>
      <w:rFonts w:ascii="Eras Bold ITC" w:hAnsi="Eras Bold ITC"/>
      <w:b/>
      <w:color w:val="70AD47"/>
      <w:sz w:val="96"/>
      <w:szCs w:val="84"/>
      <w:lang w:eastAsia="ja-JP"/>
      <w14:shadow w14:blurRad="50800" w14:dist="39001" w14:dir="5460000" w14:sx="100000" w14:sy="100000" w14:kx="0" w14:ky="0" w14:algn="tl">
        <w14:srgbClr w14:val="000000">
          <w14:alpha w14:val="62000"/>
        </w14:srgbClr>
      </w14:shadow>
      <w14:textOutline w14:w="571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>
                <w14:tint w14:val="70000"/>
                <w14:satMod w14:val="245000"/>
              </w14:schemeClr>
            </w14:gs>
            <w14:gs w14:pos="75000">
              <w14:schemeClr w14:val="accent2">
                <w14:tint w14:val="90000"/>
                <w14:shade w14:val="60000"/>
                <w14:satMod w14:val="240000"/>
              </w14:schemeClr>
            </w14:gs>
            <w14:gs w14:pos="100000">
              <w14:schemeClr w14:val="accent2">
                <w14:tint w14:val="100000"/>
                <w14:shade w14:val="50000"/>
                <w14:satMod w14:val="240000"/>
              </w14:schemeClr>
            </w14:gs>
          </w14:gsLst>
          <w14:lin w14:ang="5400000" w14:scaled="0"/>
        </w14:gradFill>
      </w14:textFill>
      <w14:props3d w14:extrusionH="25400" w14:contourW="8890" w14:prstMaterial="warmMatte">
        <w14:bevelT w14:w="38100" w14:h="31750" w14:prst="circle"/>
        <w14:contourClr>
          <w14:schemeClr w14:val="accent2">
            <w14:shade w14:val="75000"/>
          </w14:schemeClr>
        </w14:contourClr>
      </w14:props3d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apple-converted-space">
    <w:name w:val="apple-converted-space"/>
    <w:basedOn w:val="DefaultParagraphFont"/>
    <w:rsid w:val="00D25EA6"/>
  </w:style>
  <w:style w:type="paragraph" w:styleId="Header">
    <w:name w:val="header"/>
    <w:basedOn w:val="Normal"/>
    <w:link w:val="HeaderChar"/>
    <w:uiPriority w:val="99"/>
    <w:unhideWhenUsed/>
    <w:rsid w:val="009F1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150"/>
  </w:style>
  <w:style w:type="paragraph" w:styleId="Footer">
    <w:name w:val="footer"/>
    <w:basedOn w:val="Normal"/>
    <w:link w:val="FooterChar"/>
    <w:uiPriority w:val="99"/>
    <w:unhideWhenUsed/>
    <w:rsid w:val="009F1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15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6C7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843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2692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150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514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ltz\AppData\Roaming\Microsoft\Templates\Newsletter%20(Executive%20design,%202%20pages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350C2-4BD7-4C64-8602-E7399E5E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(Executive design, 2 pages).dotx</Template>
  <TotalTime>773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Mrs. Schultz’s Class</vt:lpstr>
    </vt:vector>
  </TitlesOfParts>
  <Company>2016-2017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Mrs. Schultz’s Class</dc:title>
  <dc:creator>Schultz</dc:creator>
  <cp:lastModifiedBy>Carla Schultz</cp:lastModifiedBy>
  <cp:revision>4</cp:revision>
  <cp:lastPrinted>2016-09-07T14:21:00Z</cp:lastPrinted>
  <dcterms:created xsi:type="dcterms:W3CDTF">2017-09-05T17:31:00Z</dcterms:created>
  <dcterms:modified xsi:type="dcterms:W3CDTF">2017-09-06T06:47:00Z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